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93" w:rsidRDefault="001F7293" w:rsidP="002838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81C">
        <w:rPr>
          <w:rFonts w:ascii="Times New Roman" w:hAnsi="Times New Roman" w:cs="Times New Roman"/>
          <w:sz w:val="28"/>
          <w:szCs w:val="28"/>
        </w:rPr>
        <w:t xml:space="preserve">     В пятницу, 28 июля, в нашем детском саду состоялся праздник «Красный, желтый, зеленый!». Дети выехали на </w:t>
      </w:r>
      <w:r>
        <w:rPr>
          <w:rFonts w:ascii="Times New Roman" w:hAnsi="Times New Roman" w:cs="Times New Roman"/>
          <w:sz w:val="28"/>
          <w:szCs w:val="28"/>
        </w:rPr>
        <w:t>машинках, к</w:t>
      </w:r>
      <w:r w:rsidRPr="0028381C">
        <w:rPr>
          <w:rFonts w:ascii="Times New Roman" w:hAnsi="Times New Roman" w:cs="Times New Roman"/>
          <w:sz w:val="28"/>
          <w:szCs w:val="28"/>
        </w:rPr>
        <w:t xml:space="preserve">  ребятам пришел в гости Незнайка.  </w:t>
      </w:r>
      <w:r>
        <w:rPr>
          <w:rFonts w:ascii="Times New Roman" w:hAnsi="Times New Roman" w:cs="Times New Roman"/>
          <w:sz w:val="28"/>
          <w:szCs w:val="28"/>
        </w:rPr>
        <w:t>Он стал бега</w:t>
      </w:r>
      <w:r w:rsidRPr="0028381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8381C">
        <w:rPr>
          <w:rFonts w:ascii="Times New Roman" w:hAnsi="Times New Roman" w:cs="Times New Roman"/>
          <w:sz w:val="28"/>
          <w:szCs w:val="28"/>
        </w:rPr>
        <w:t xml:space="preserve"> с мячом</w:t>
      </w:r>
      <w:r>
        <w:rPr>
          <w:rFonts w:ascii="Times New Roman" w:hAnsi="Times New Roman" w:cs="Times New Roman"/>
          <w:sz w:val="28"/>
          <w:szCs w:val="28"/>
        </w:rPr>
        <w:t xml:space="preserve"> по проезжей части между ними</w:t>
      </w:r>
      <w:r w:rsidRPr="002838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обращая внимания на замечания ребят и ведущего. Внезапно появился «Инспектор ГИБДД», который пожурил Незнайку за нарушение правил дорожного движения и предложил ребятам научить гостя соблюдать их.</w:t>
      </w:r>
    </w:p>
    <w:p w:rsidR="001F7293" w:rsidRDefault="001F7293" w:rsidP="008B3B72">
      <w:pPr>
        <w:spacing w:after="0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56.5pt;height:202.5pt;visibility:visible">
            <v:imagedata r:id="rId4" o:title="" cropleft="3298f"/>
          </v:shape>
        </w:pict>
      </w:r>
      <w:r>
        <w:rPr>
          <w:noProof/>
          <w:lang w:eastAsia="ru-RU"/>
        </w:rPr>
        <w:pict>
          <v:shape id="Рисунок 4" o:spid="_x0000_i1026" type="#_x0000_t75" style="width:259.5pt;height:202.5pt;visibility:visible">
            <v:imagedata r:id="rId5" o:title=""/>
          </v:shape>
        </w:pict>
      </w:r>
      <w:r>
        <w:rPr>
          <w:noProof/>
          <w:lang w:eastAsia="ru-RU"/>
        </w:rPr>
        <w:pict>
          <v:shape id="Рисунок 7" o:spid="_x0000_i1027" type="#_x0000_t75" style="width:252.75pt;height:201.75pt;visibility:visible">
            <v:imagedata r:id="rId6" o:title=""/>
          </v:shape>
        </w:pict>
      </w:r>
      <w:r w:rsidRPr="008B3B72">
        <w:t xml:space="preserve"> </w:t>
      </w:r>
      <w:r>
        <w:rPr>
          <w:noProof/>
          <w:lang w:eastAsia="ru-RU"/>
        </w:rPr>
        <w:pict>
          <v:shape id="Рисунок 10" o:spid="_x0000_i1028" type="#_x0000_t75" style="width:339pt;height:259.5pt;visibility:visible">
            <v:imagedata r:id="rId7" o:title=""/>
          </v:shape>
        </w:pict>
      </w:r>
      <w:r w:rsidRPr="008B3B72">
        <w:t xml:space="preserve"> </w:t>
      </w:r>
      <w:r>
        <w:rPr>
          <w:noProof/>
          <w:lang w:eastAsia="ru-RU"/>
        </w:rPr>
        <w:pict>
          <v:shape id="Рисунок 13" o:spid="_x0000_i1029" type="#_x0000_t75" style="width:187.5pt;height:259.5pt;visibility:visible">
            <v:imagedata r:id="rId8" o:title="" cropleft="14605f" cropright="13534f"/>
          </v:shape>
        </w:pict>
      </w:r>
      <w:r w:rsidRPr="008B3B72">
        <w:t xml:space="preserve"> </w:t>
      </w:r>
      <w:r>
        <w:rPr>
          <w:noProof/>
          <w:lang w:eastAsia="ru-RU"/>
        </w:rPr>
        <w:pict>
          <v:shape id="Рисунок 16" o:spid="_x0000_i1030" type="#_x0000_t75" style="width:225.75pt;height:259.5pt;visibility:visible">
            <v:imagedata r:id="rId9" o:title="" cropright="21049f"/>
          </v:shape>
        </w:pict>
      </w:r>
    </w:p>
    <w:p w:rsidR="001F7293" w:rsidRDefault="001F7293" w:rsidP="008B3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Ребята вместе с Незнайкой отгадывали загадки о знаках, регулирующих соблюдение правил дорожного движения, которые предлагали ведущая и «Инспектор ГИБДД».</w:t>
      </w:r>
    </w:p>
    <w:p w:rsidR="001F7293" w:rsidRDefault="001F7293" w:rsidP="008B3B72">
      <w:pPr>
        <w:spacing w:after="0"/>
        <w:jc w:val="both"/>
      </w:pPr>
      <w:r>
        <w:rPr>
          <w:noProof/>
          <w:lang w:eastAsia="ru-RU"/>
        </w:rPr>
        <w:pict>
          <v:shape id="Рисунок 19" o:spid="_x0000_i1031" type="#_x0000_t75" style="width:135pt;height:218.25pt;visibility:visible">
            <v:imagedata r:id="rId10" o:title="" cropleft="19144f" cropright="16557f"/>
          </v:shape>
        </w:pict>
      </w:r>
      <w:r w:rsidRPr="008B3B72">
        <w:t xml:space="preserve"> </w:t>
      </w:r>
      <w:r>
        <w:rPr>
          <w:noProof/>
          <w:lang w:eastAsia="ru-RU"/>
        </w:rPr>
        <w:pict>
          <v:shape id="Рисунок 22" o:spid="_x0000_i1032" type="#_x0000_t75" style="width:239.25pt;height:218.25pt;visibility:visible">
            <v:imagedata r:id="rId11" o:title="" cropright="10283f"/>
          </v:shape>
        </w:pict>
      </w:r>
      <w:r w:rsidRPr="00946DF3">
        <w:t xml:space="preserve"> </w:t>
      </w:r>
      <w:r>
        <w:rPr>
          <w:noProof/>
          <w:lang w:eastAsia="ru-RU"/>
        </w:rPr>
        <w:pict>
          <v:shape id="Рисунок 25" o:spid="_x0000_i1033" type="#_x0000_t75" style="width:141.75pt;height:204.75pt;visibility:visible">
            <v:imagedata r:id="rId12" o:title="" croptop="972f" cropleft="13088f" cropright="25504f"/>
          </v:shape>
        </w:pict>
      </w:r>
      <w:r w:rsidRPr="00946DF3">
        <w:t xml:space="preserve"> </w:t>
      </w:r>
      <w:r>
        <w:rPr>
          <w:noProof/>
          <w:lang w:eastAsia="ru-RU"/>
        </w:rPr>
        <w:pict>
          <v:shape id="Рисунок 28" o:spid="_x0000_i1034" type="#_x0000_t75" style="width:225pt;height:213pt;visibility:visible">
            <v:imagedata r:id="rId13" o:title=""/>
          </v:shape>
        </w:pict>
      </w:r>
    </w:p>
    <w:p w:rsidR="001F7293" w:rsidRDefault="001F7293" w:rsidP="008B3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DF3">
        <w:rPr>
          <w:rFonts w:ascii="Times New Roman" w:hAnsi="Times New Roman" w:cs="Times New Roman"/>
          <w:sz w:val="28"/>
          <w:szCs w:val="28"/>
        </w:rPr>
        <w:t xml:space="preserve">     Затем </w:t>
      </w:r>
      <w:r>
        <w:rPr>
          <w:rFonts w:ascii="Times New Roman" w:hAnsi="Times New Roman" w:cs="Times New Roman"/>
          <w:sz w:val="28"/>
          <w:szCs w:val="28"/>
        </w:rPr>
        <w:t>дети исполнили танец «В гостях у Гаички», от которого не могли удержаться ни Незнайка, ни ведущая праздника!</w:t>
      </w:r>
    </w:p>
    <w:p w:rsidR="001F7293" w:rsidRDefault="001F7293" w:rsidP="00946DF3">
      <w:pPr>
        <w:spacing w:after="0"/>
        <w:jc w:val="center"/>
      </w:pPr>
      <w:r>
        <w:rPr>
          <w:noProof/>
          <w:lang w:eastAsia="ru-RU"/>
        </w:rPr>
        <w:pict>
          <v:shape id="Рисунок 31" o:spid="_x0000_i1035" type="#_x0000_t75" style="width:384pt;height:259.5pt;visibility:visible">
            <v:imagedata r:id="rId14" o:title=""/>
          </v:shape>
        </w:pict>
      </w:r>
      <w:r>
        <w:rPr>
          <w:noProof/>
          <w:lang w:eastAsia="ru-RU"/>
        </w:rPr>
        <w:pict>
          <v:shape id="Рисунок 34" o:spid="_x0000_i1036" type="#_x0000_t75" style="width:390.75pt;height:259.5pt;visibility:visible">
            <v:imagedata r:id="rId15" o:title=""/>
          </v:shape>
        </w:pict>
      </w:r>
      <w:r w:rsidRPr="00946DF3">
        <w:t xml:space="preserve"> </w:t>
      </w:r>
    </w:p>
    <w:p w:rsidR="001F7293" w:rsidRDefault="001F7293" w:rsidP="000E4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37" o:spid="_x0000_i1037" type="#_x0000_t75" style="width:380.25pt;height:257.25pt;visibility:visible">
            <v:imagedata r:id="rId16" o:title=""/>
          </v:shape>
        </w:pict>
      </w:r>
      <w:r>
        <w:rPr>
          <w:noProof/>
          <w:lang w:eastAsia="ru-RU"/>
        </w:rPr>
        <w:pict>
          <v:shape id="Рисунок 40" o:spid="_x0000_i1038" type="#_x0000_t75" style="width:380.25pt;height:259.5pt;visibility:visible">
            <v:imagedata r:id="rId17" o:title=""/>
          </v:shape>
        </w:pict>
      </w:r>
    </w:p>
    <w:p w:rsidR="001F7293" w:rsidRDefault="001F7293" w:rsidP="000E4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Шуточный танец «Летка-Енька» повеселил всех участников праздника…</w:t>
      </w:r>
    </w:p>
    <w:p w:rsidR="001F7293" w:rsidRDefault="001F7293" w:rsidP="000E4D6C">
      <w:pPr>
        <w:spacing w:after="0"/>
        <w:jc w:val="both"/>
      </w:pPr>
      <w:r>
        <w:rPr>
          <w:noProof/>
          <w:lang w:eastAsia="ru-RU"/>
        </w:rPr>
        <w:pict>
          <v:shape id="Рисунок 43" o:spid="_x0000_i1039" type="#_x0000_t75" style="width:270pt;height:259.5pt;visibility:visible">
            <v:imagedata r:id="rId18" o:title="" cropleft="13354f"/>
          </v:shape>
        </w:pict>
      </w:r>
      <w:r w:rsidRPr="000E4D6C">
        <w:t xml:space="preserve"> </w:t>
      </w:r>
      <w:r>
        <w:rPr>
          <w:noProof/>
          <w:lang w:eastAsia="ru-RU"/>
        </w:rPr>
        <w:pict>
          <v:shape id="Рисунок 46" o:spid="_x0000_i1040" type="#_x0000_t75" style="width:236.25pt;height:259.5pt;visibility:visible">
            <v:imagedata r:id="rId19" o:title="" cropright="20784f"/>
          </v:shape>
        </w:pict>
      </w:r>
      <w:r w:rsidRPr="000E4D6C">
        <w:t xml:space="preserve"> </w:t>
      </w:r>
      <w:r>
        <w:rPr>
          <w:noProof/>
          <w:lang w:eastAsia="ru-RU"/>
        </w:rPr>
        <w:pict>
          <v:shape id="Рисунок 49" o:spid="_x0000_i1041" type="#_x0000_t75" style="width:259.5pt;height:259.5pt;visibility:visible">
            <v:imagedata r:id="rId20" o:title=""/>
          </v:shape>
        </w:pict>
      </w:r>
    </w:p>
    <w:p w:rsidR="001F7293" w:rsidRDefault="001F7293" w:rsidP="000E4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Веселый Светофор, а точнее, три его цветных глаза напомнили о необходимости соблюдения правил дорожного движения и детям, и взрослым.</w:t>
      </w:r>
    </w:p>
    <w:p w:rsidR="001F7293" w:rsidRDefault="001F7293" w:rsidP="000E4D6C">
      <w:pPr>
        <w:spacing w:after="0"/>
        <w:jc w:val="both"/>
      </w:pPr>
      <w:r>
        <w:rPr>
          <w:noProof/>
          <w:lang w:eastAsia="ru-RU"/>
        </w:rPr>
        <w:pict>
          <v:shape id="Рисунок 52" o:spid="_x0000_i1042" type="#_x0000_t75" style="width:281.25pt;height:231pt;visibility:visible">
            <v:imagedata r:id="rId21" o:title="" gain="72818f" blacklevel="-3277f"/>
          </v:shape>
        </w:pict>
      </w:r>
      <w:r w:rsidRPr="004B3E58">
        <w:t xml:space="preserve"> </w:t>
      </w:r>
      <w:r>
        <w:rPr>
          <w:noProof/>
          <w:lang w:eastAsia="ru-RU"/>
        </w:rPr>
        <w:pict>
          <v:shape id="Рисунок 55" o:spid="_x0000_i1043" type="#_x0000_t75" style="width:235.5pt;height:231pt;visibility:visible">
            <v:imagedata r:id="rId22" o:title="" cropleft="13151f" gain="58982f" blacklevel="-3277f"/>
          </v:shape>
        </w:pict>
      </w:r>
      <w:r w:rsidRPr="004B3E58">
        <w:t xml:space="preserve"> </w:t>
      </w:r>
      <w:r>
        <w:rPr>
          <w:noProof/>
          <w:lang w:eastAsia="ru-RU"/>
        </w:rPr>
        <w:pict>
          <v:shape id="Рисунок 58" o:spid="_x0000_i1044" type="#_x0000_t75" style="width:246.75pt;height:229.5pt;visibility:visible">
            <v:imagedata r:id="rId23" o:title="" croptop="-290f" cropleft="9591f" cropright="10131f" gain="1.25" blacklevel="3277f"/>
          </v:shape>
        </w:pict>
      </w:r>
    </w:p>
    <w:p w:rsidR="001F7293" w:rsidRDefault="001F7293" w:rsidP="000E4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E5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Очень увлекла ребят игра «Автомобили», в которой дети выступили как настоящие участники дорожного движения – водители и пешеходы.</w:t>
      </w:r>
    </w:p>
    <w:p w:rsidR="001F7293" w:rsidRDefault="001F7293" w:rsidP="00A812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61" o:spid="_x0000_i1045" type="#_x0000_t75" style="width:276.75pt;height:225.75pt;visibility:visible">
            <v:imagedata r:id="rId24" o:title=""/>
          </v:shape>
        </w:pict>
      </w:r>
      <w:r>
        <w:rPr>
          <w:noProof/>
          <w:lang w:eastAsia="ru-RU"/>
        </w:rPr>
        <w:pict>
          <v:shape id="Рисунок 64" o:spid="_x0000_i1046" type="#_x0000_t75" style="width:237pt;height:229.5pt;visibility:visible">
            <v:imagedata r:id="rId25" o:title="" cropbottom="11920f" cropright="-17f"/>
          </v:shape>
        </w:pict>
      </w:r>
      <w:r>
        <w:rPr>
          <w:noProof/>
          <w:lang w:eastAsia="ru-RU"/>
        </w:rPr>
        <w:pict>
          <v:shape id="Рисунок 67" o:spid="_x0000_i1047" type="#_x0000_t75" style="width:242.25pt;height:225.75pt;visibility:visible">
            <v:imagedata r:id="rId26" o:title="" cropleft="8207f"/>
          </v:shape>
        </w:pict>
      </w:r>
    </w:p>
    <w:p w:rsidR="001F7293" w:rsidRDefault="001F7293" w:rsidP="00A8120C">
      <w:pPr>
        <w:spacing w:after="0"/>
        <w:jc w:val="center"/>
      </w:pPr>
      <w:r>
        <w:rPr>
          <w:noProof/>
          <w:lang w:eastAsia="ru-RU"/>
        </w:rPr>
        <w:pict>
          <v:shape id="Рисунок 70" o:spid="_x0000_i1048" type="#_x0000_t75" style="width:254.25pt;height:259.5pt;visibility:visible">
            <v:imagedata r:id="rId27" o:title=""/>
          </v:shape>
        </w:pict>
      </w:r>
      <w:r w:rsidRPr="00A8120C">
        <w:t xml:space="preserve"> </w:t>
      </w:r>
      <w:r>
        <w:rPr>
          <w:noProof/>
          <w:lang w:eastAsia="ru-RU"/>
        </w:rPr>
        <w:pict>
          <v:shape id="Рисунок 73" o:spid="_x0000_i1049" type="#_x0000_t75" style="width:248.25pt;height:258.75pt;visibility:visible">
            <v:imagedata r:id="rId28" o:title=""/>
          </v:shape>
        </w:pict>
      </w:r>
      <w:r w:rsidRPr="00A8120C">
        <w:t xml:space="preserve"> </w:t>
      </w:r>
      <w:r>
        <w:rPr>
          <w:noProof/>
          <w:lang w:eastAsia="ru-RU"/>
        </w:rPr>
        <w:pict>
          <v:shape id="Рисунок 76" o:spid="_x0000_i1050" type="#_x0000_t75" style="width:253.5pt;height:259.5pt;visibility:visible">
            <v:imagedata r:id="rId29" o:title="" cropright="17021f"/>
          </v:shape>
        </w:pict>
      </w:r>
      <w:r w:rsidRPr="00836EF8">
        <w:t xml:space="preserve"> </w:t>
      </w:r>
      <w:r>
        <w:rPr>
          <w:noProof/>
          <w:lang w:eastAsia="ru-RU"/>
        </w:rPr>
        <w:pict>
          <v:shape id="Рисунок 79" o:spid="_x0000_i1051" type="#_x0000_t75" style="width:384pt;height:264.75pt;visibility:visible">
            <v:imagedata r:id="rId30" o:title=""/>
          </v:shape>
        </w:pict>
      </w:r>
      <w:r w:rsidRPr="00836EF8">
        <w:t xml:space="preserve"> </w:t>
      </w:r>
      <w:r>
        <w:rPr>
          <w:noProof/>
          <w:lang w:eastAsia="ru-RU"/>
        </w:rPr>
        <w:pict>
          <v:shape id="Рисунок 82" o:spid="_x0000_i1052" type="#_x0000_t75" style="width:373.5pt;height:264.75pt;visibility:visible">
            <v:imagedata r:id="rId31" o:title=""/>
          </v:shape>
        </w:pict>
      </w:r>
    </w:p>
    <w:p w:rsidR="001F7293" w:rsidRDefault="001F7293" w:rsidP="00836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Игра «Собери дорожный знак» очень увлекла детей, каждый старался быстро и правильно собрать известные дорожные знаки, не подвести своих товарищей и научить Незнайку стать дисциплинированным участником дорожного движения.</w:t>
      </w:r>
    </w:p>
    <w:p w:rsidR="001F7293" w:rsidRDefault="001F7293" w:rsidP="00836EF8">
      <w:pPr>
        <w:spacing w:after="0"/>
        <w:jc w:val="both"/>
      </w:pPr>
      <w:r>
        <w:rPr>
          <w:noProof/>
          <w:lang w:eastAsia="ru-RU"/>
        </w:rPr>
        <w:pict>
          <v:shape id="Рисунок 85" o:spid="_x0000_i1053" type="#_x0000_t75" style="width:300.75pt;height:225.75pt;visibility:visible">
            <v:imagedata r:id="rId32" o:title=""/>
          </v:shape>
        </w:pict>
      </w:r>
      <w:r w:rsidRPr="00836EF8">
        <w:t xml:space="preserve"> </w:t>
      </w:r>
      <w:r>
        <w:rPr>
          <w:noProof/>
          <w:lang w:eastAsia="ru-RU"/>
        </w:rPr>
        <w:pict>
          <v:shape id="Рисунок 88" o:spid="_x0000_i1054" type="#_x0000_t75" style="width:249pt;height:225.75pt;visibility:visible">
            <v:imagedata r:id="rId33" o:title="" cropright="7980f"/>
          </v:shape>
        </w:pict>
      </w:r>
      <w:r w:rsidRPr="00836EF8">
        <w:t xml:space="preserve"> </w:t>
      </w:r>
      <w:r>
        <w:rPr>
          <w:noProof/>
          <w:lang w:eastAsia="ru-RU"/>
        </w:rPr>
        <w:pict>
          <v:shape id="Рисунок 91" o:spid="_x0000_i1055" type="#_x0000_t75" style="width:207.75pt;height:225.75pt;visibility:visible">
            <v:imagedata r:id="rId34" o:title="" cropleft="6814f"/>
          </v:shape>
        </w:pict>
      </w:r>
    </w:p>
    <w:p w:rsidR="001F7293" w:rsidRDefault="001F7293" w:rsidP="00836EF8">
      <w:pPr>
        <w:spacing w:after="0"/>
        <w:jc w:val="both"/>
      </w:pPr>
      <w:r>
        <w:rPr>
          <w:noProof/>
          <w:lang w:eastAsia="ru-RU"/>
        </w:rPr>
        <w:pict>
          <v:shape id="Рисунок 94" o:spid="_x0000_i1056" type="#_x0000_t75" style="width:287.25pt;height:259.5pt;visibility:visible">
            <v:imagedata r:id="rId35" o:title="" croptop="1301f" cropleft="6833f" cropright="3734f"/>
          </v:shape>
        </w:pict>
      </w:r>
      <w:r w:rsidRPr="00836EF8">
        <w:t xml:space="preserve"> </w:t>
      </w:r>
      <w:r>
        <w:rPr>
          <w:noProof/>
          <w:lang w:eastAsia="ru-RU"/>
        </w:rPr>
        <w:pict>
          <v:shape id="Рисунок 97" o:spid="_x0000_i1057" type="#_x0000_t75" style="width:270pt;height:259.5pt;visibility:visible">
            <v:imagedata r:id="rId36" o:title="" croptop="1301f" cropleft="2445f" cropright="8653f"/>
          </v:shape>
        </w:pict>
      </w:r>
      <w:r w:rsidRPr="003640F7">
        <w:t xml:space="preserve"> </w:t>
      </w:r>
      <w:r>
        <w:rPr>
          <w:noProof/>
          <w:lang w:eastAsia="ru-RU"/>
        </w:rPr>
        <w:pict>
          <v:shape id="Рисунок 100" o:spid="_x0000_i1058" type="#_x0000_t75" style="width:206.25pt;height:264pt;visibility:visible">
            <v:imagedata r:id="rId37" o:title=""/>
          </v:shape>
        </w:pict>
      </w:r>
    </w:p>
    <w:p w:rsidR="001F7293" w:rsidRDefault="001F7293" w:rsidP="00836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40F7">
        <w:rPr>
          <w:sz w:val="28"/>
          <w:szCs w:val="28"/>
        </w:rPr>
        <w:t xml:space="preserve">     </w:t>
      </w:r>
      <w:r w:rsidRPr="003640F7">
        <w:rPr>
          <w:rFonts w:ascii="Times New Roman" w:hAnsi="Times New Roman" w:cs="Times New Roman"/>
          <w:sz w:val="28"/>
          <w:szCs w:val="28"/>
        </w:rPr>
        <w:t xml:space="preserve">Завершился праздник общим танцем под </w:t>
      </w:r>
      <w:r>
        <w:rPr>
          <w:rFonts w:ascii="Times New Roman" w:hAnsi="Times New Roman" w:cs="Times New Roman"/>
          <w:sz w:val="28"/>
          <w:szCs w:val="28"/>
        </w:rPr>
        <w:t>песню веселых светофоров и фотосессией.</w:t>
      </w:r>
    </w:p>
    <w:p w:rsidR="001F7293" w:rsidRDefault="001F7293" w:rsidP="00836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103" o:spid="_x0000_i1059" type="#_x0000_t75" style="width:4in;height:241.5pt;visibility:visible">
            <v:imagedata r:id="rId38" o:title="" cropleft="9345f" cropright="1602f"/>
          </v:shape>
        </w:pict>
      </w:r>
      <w:r w:rsidRPr="00602462">
        <w:t xml:space="preserve"> </w:t>
      </w:r>
      <w:r>
        <w:rPr>
          <w:noProof/>
          <w:lang w:eastAsia="ru-RU"/>
        </w:rPr>
        <w:pict>
          <v:shape id="Рисунок 106" o:spid="_x0000_i1060" type="#_x0000_t75" style="width:269.25pt;height:241.5pt;visibility:visible">
            <v:imagedata r:id="rId39" o:title=""/>
          </v:shape>
        </w:pict>
      </w:r>
      <w:r w:rsidRPr="00602462">
        <w:t xml:space="preserve"> </w:t>
      </w:r>
      <w:r>
        <w:rPr>
          <w:noProof/>
          <w:lang w:eastAsia="ru-RU"/>
        </w:rPr>
        <w:pict>
          <v:shape id="Рисунок 109" o:spid="_x0000_i1061" type="#_x0000_t75" style="width:212.25pt;height:242.25pt;visibility:visible">
            <v:imagedata r:id="rId40" o:title="" croptop="-290f" cropright="9570f"/>
          </v:shape>
        </w:pict>
      </w:r>
    </w:p>
    <w:p w:rsidR="001F7293" w:rsidRDefault="001F7293" w:rsidP="00836EF8">
      <w:pPr>
        <w:spacing w:after="0"/>
        <w:jc w:val="both"/>
      </w:pPr>
      <w:r w:rsidRPr="00602462">
        <w:t xml:space="preserve"> </w:t>
      </w:r>
      <w:r>
        <w:rPr>
          <w:noProof/>
          <w:lang w:eastAsia="ru-RU"/>
        </w:rPr>
        <w:pict>
          <v:shape id="Рисунок 115" o:spid="_x0000_i1062" type="#_x0000_t75" style="width:373.5pt;height:270pt;visibility:visible">
            <v:imagedata r:id="rId41" o:title=""/>
          </v:shape>
        </w:pict>
      </w:r>
      <w:r w:rsidRPr="00602462">
        <w:t xml:space="preserve"> </w:t>
      </w:r>
      <w:r>
        <w:rPr>
          <w:noProof/>
          <w:lang w:eastAsia="ru-RU"/>
        </w:rPr>
        <w:pict>
          <v:shape id="Рисунок 118" o:spid="_x0000_i1063" type="#_x0000_t75" style="width:397.5pt;height:270pt;visibility:visible">
            <v:imagedata r:id="rId42" o:title=""/>
          </v:shape>
        </w:pict>
      </w:r>
    </w:p>
    <w:p w:rsidR="001F7293" w:rsidRDefault="001F7293" w:rsidP="00836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Дети первой младшей группы тоже вспоминали правила дорожного движения во время прогулки: переходили дорогу, как пешеходы, по пешеходному переходу на разрешающий сигнал светофора; как автомобилисты трогались в путь на зеленый свет…</w:t>
      </w:r>
    </w:p>
    <w:p w:rsidR="001F7293" w:rsidRDefault="001F7293" w:rsidP="001226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121" o:spid="_x0000_i1064" type="#_x0000_t75" style="width:239.25pt;height:259.5pt;visibility:visible">
            <v:imagedata r:id="rId43" o:title="" cropright="19277f"/>
          </v:shape>
        </w:pict>
      </w:r>
      <w:r>
        <w:rPr>
          <w:noProof/>
          <w:lang w:eastAsia="ru-RU"/>
        </w:rPr>
        <w:pict>
          <v:shape id="Рисунок 124" o:spid="_x0000_i1065" type="#_x0000_t75" style="width:291.75pt;height:259.5pt;visibility:visible">
            <v:imagedata r:id="rId44" o:title="" cropright="2786f"/>
          </v:shape>
        </w:pict>
      </w:r>
      <w:r>
        <w:rPr>
          <w:noProof/>
          <w:lang w:eastAsia="ru-RU"/>
        </w:rPr>
        <w:pict>
          <v:shape id="Рисунок 127" o:spid="_x0000_i1066" type="#_x0000_t75" style="width:238.5pt;height:259.5pt;visibility:visible">
            <v:imagedata r:id="rId45" o:title=""/>
          </v:shape>
        </w:pict>
      </w:r>
    </w:p>
    <w:p w:rsidR="001F7293" w:rsidRDefault="001F7293" w:rsidP="001226C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Рисунок 130" o:spid="_x0000_i1067" type="#_x0000_t75" style="width:259.5pt;height:234.75pt;visibility:visible">
            <v:imagedata r:id="rId46" o:title="" croptop="-328f" cropleft="6246f"/>
          </v:shape>
        </w:pict>
      </w:r>
      <w:r w:rsidRPr="001226C8">
        <w:t xml:space="preserve"> </w:t>
      </w:r>
      <w:r>
        <w:rPr>
          <w:noProof/>
          <w:lang w:eastAsia="ru-RU"/>
        </w:rPr>
        <w:pict>
          <v:shape id="Рисунок 133" o:spid="_x0000_i1068" type="#_x0000_t75" style="width:230.25pt;height:236.25pt;visibility:visible">
            <v:imagedata r:id="rId47" o:title=""/>
          </v:shape>
        </w:pict>
      </w:r>
      <w:r w:rsidRPr="001226C8">
        <w:t xml:space="preserve"> </w:t>
      </w:r>
      <w:r>
        <w:rPr>
          <w:noProof/>
          <w:lang w:eastAsia="ru-RU"/>
        </w:rPr>
        <w:pict>
          <v:shape id="Рисунок 136" o:spid="_x0000_i1069" type="#_x0000_t75" style="width:259.5pt;height:236.25pt;visibility:visible">
            <v:imagedata r:id="rId48" o:title=""/>
          </v:shape>
        </w:pict>
      </w:r>
    </w:p>
    <w:p w:rsidR="001F7293" w:rsidRDefault="001F7293" w:rsidP="004E387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Дети дошкольных групп и их родители живо откликнулись на предложение поучаствовать в конкурсе листовок на тему соблюление ПДД. Ниже представлены некоторые из листовок. Наиболее интересные мы направим для участия городском конкурсе среди муниципальных дошкольных образовательных учреждений «Внимание! Светофор!» в номинации листовка «Дети за безопасность дорожного движения».</w:t>
      </w:r>
    </w:p>
    <w:p w:rsidR="001F7293" w:rsidRDefault="001F7293" w:rsidP="004E3875">
      <w:pPr>
        <w:spacing w:after="0"/>
        <w:jc w:val="center"/>
      </w:pPr>
      <w:r>
        <w:pict>
          <v:shape id="_x0000_i1070" type="#_x0000_t75" style="width:378pt;height:224.25pt">
            <v:imagedata r:id="rId49" o:title=""/>
          </v:shape>
        </w:pict>
      </w:r>
      <w:r>
        <w:pict>
          <v:shape id="_x0000_i1071" type="#_x0000_t75" style="width:384.75pt;height:216.75pt">
            <v:imagedata r:id="rId50" o:title=""/>
          </v:shape>
        </w:pict>
      </w:r>
      <w:r>
        <w:pict>
          <v:shape id="_x0000_i1072" type="#_x0000_t75" style="width:377.25pt;height:235.5pt">
            <v:imagedata r:id="rId51" o:title=""/>
          </v:shape>
        </w:pict>
      </w:r>
      <w:r>
        <w:pict>
          <v:shape id="_x0000_i1073" type="#_x0000_t75" style="width:387pt;height:234.75pt">
            <v:imagedata r:id="rId52" o:title=""/>
          </v:shape>
        </w:pict>
      </w:r>
    </w:p>
    <w:p w:rsidR="001F7293" w:rsidRDefault="001F7293" w:rsidP="004E3875">
      <w:pPr>
        <w:spacing w:after="0"/>
        <w:jc w:val="center"/>
      </w:pPr>
      <w:r>
        <w:pict>
          <v:shape id="_x0000_i1074" type="#_x0000_t75" style="width:391.5pt;height:250.5pt">
            <v:imagedata r:id="rId53" o:title=""/>
          </v:shape>
        </w:pict>
      </w:r>
      <w:r>
        <w:pict>
          <v:shape id="_x0000_i1075" type="#_x0000_t75" style="width:354pt;height:246.75pt">
            <v:imagedata r:id="rId54" o:title=""/>
          </v:shape>
        </w:pict>
      </w:r>
      <w:r>
        <w:pict>
          <v:shape id="_x0000_i1076" type="#_x0000_t75" style="width:434.25pt;height:273pt">
            <v:imagedata r:id="rId55" o:title=""/>
          </v:shape>
        </w:pict>
      </w:r>
      <w:r>
        <w:pict>
          <v:shape id="_x0000_i1077" type="#_x0000_t75" style="width:315.75pt;height:273pt">
            <v:imagedata r:id="rId56" o:title=""/>
          </v:shape>
        </w:pict>
      </w:r>
    </w:p>
    <w:p w:rsidR="001F7293" w:rsidRDefault="001F7293" w:rsidP="004E3875">
      <w:pPr>
        <w:spacing w:after="0"/>
        <w:jc w:val="center"/>
      </w:pPr>
    </w:p>
    <w:p w:rsidR="001F7293" w:rsidRDefault="001F7293" w:rsidP="00AB788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pict>
          <v:shape id="_x0000_i1078" type="#_x0000_t75" style="width:367.5pt;height:243pt">
            <v:imagedata r:id="rId57" o:title=""/>
          </v:shape>
        </w:pict>
      </w:r>
      <w:r>
        <w:pict>
          <v:shape id="_x0000_i1079" type="#_x0000_t75" style="width:387pt;height:240pt">
            <v:imagedata r:id="rId58" o:title=""/>
          </v:shape>
        </w:pict>
      </w:r>
      <w:r w:rsidRPr="00AB788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F7293" w:rsidRDefault="001F7293" w:rsidP="00AB788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F7293" w:rsidRDefault="001F7293" w:rsidP="00AB788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F7293" w:rsidRDefault="001F7293" w:rsidP="00AB788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F7293" w:rsidRDefault="001F7293" w:rsidP="00AB788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В соответствии с темой недели, посвященной соблюдению правил дорожного движения с  дошкольниками проводились беседы «Я – примерный пешеход», со старшими дошкольниками состоялась экскурсия к перекрестку и остановке общественного транспорта, в ходе которой дети вручили листовки, изготовленные совместно с родителями и воспитателем Волковой Т.Е. о соблюдении правил дорожного движения.</w:t>
      </w:r>
    </w:p>
    <w:p w:rsidR="001F7293" w:rsidRPr="004E3875" w:rsidRDefault="001F7293" w:rsidP="00AB78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 id="_x0000_i1080" type="#_x0000_t75" style="width:231.75pt;height:257.25pt">
            <v:imagedata r:id="rId59" o:title="" croptop="-1389f" cropleft="9999f" cropright="16339f"/>
          </v:shape>
        </w:pict>
      </w:r>
      <w:r>
        <w:pict>
          <v:shape id="_x0000_i1081" type="#_x0000_t75" style="width:304.5pt;height:257.25pt">
            <v:imagedata r:id="rId60" o:title=""/>
          </v:shape>
        </w:pict>
      </w:r>
      <w:r>
        <w:pict>
          <v:shape id="_x0000_i1082" type="#_x0000_t75" style="width:238.5pt;height:258pt">
            <v:imagedata r:id="rId61" o:title="" croptop="-897f" cropleft="26546f"/>
          </v:shape>
        </w:pict>
      </w:r>
      <w:r>
        <w:pict>
          <v:shape id="_x0000_i1083" type="#_x0000_t75" style="width:207pt;height:252pt">
            <v:imagedata r:id="rId62" o:title="" croptop="1225f" cropleft="6492f" cropright="10548f"/>
          </v:shape>
        </w:pict>
      </w:r>
      <w:r>
        <w:pict>
          <v:shape id="_x0000_i1084" type="#_x0000_t75" style="width:300.75pt;height:252pt">
            <v:imagedata r:id="rId63" o:title=""/>
          </v:shape>
        </w:pict>
      </w:r>
      <w:r>
        <w:pict>
          <v:shape id="_x0000_i1085" type="#_x0000_t75" style="width:273pt;height:254.25pt">
            <v:imagedata r:id="rId64" o:title=""/>
          </v:shape>
        </w:pict>
      </w:r>
    </w:p>
    <w:sectPr w:rsidR="001F7293" w:rsidRPr="004E3875" w:rsidSect="002838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1C"/>
    <w:rsid w:val="000A4BE4"/>
    <w:rsid w:val="000E4D6C"/>
    <w:rsid w:val="001226C8"/>
    <w:rsid w:val="001F7293"/>
    <w:rsid w:val="0028381C"/>
    <w:rsid w:val="00335A23"/>
    <w:rsid w:val="003621BA"/>
    <w:rsid w:val="003640F7"/>
    <w:rsid w:val="00370D09"/>
    <w:rsid w:val="004A3BFD"/>
    <w:rsid w:val="004B3E58"/>
    <w:rsid w:val="004E3875"/>
    <w:rsid w:val="00596914"/>
    <w:rsid w:val="00602462"/>
    <w:rsid w:val="00694564"/>
    <w:rsid w:val="006C632C"/>
    <w:rsid w:val="007D3FAE"/>
    <w:rsid w:val="00836EF8"/>
    <w:rsid w:val="008B3B72"/>
    <w:rsid w:val="008D0695"/>
    <w:rsid w:val="00946DF3"/>
    <w:rsid w:val="00996475"/>
    <w:rsid w:val="009B706A"/>
    <w:rsid w:val="009C77D7"/>
    <w:rsid w:val="00A755AE"/>
    <w:rsid w:val="00A8120C"/>
    <w:rsid w:val="00AB7885"/>
    <w:rsid w:val="00F33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81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8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3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12</Pages>
  <Words>366</Words>
  <Characters>2092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11111</cp:lastModifiedBy>
  <cp:revision>5</cp:revision>
  <dcterms:created xsi:type="dcterms:W3CDTF">2016-07-30T07:24:00Z</dcterms:created>
  <dcterms:modified xsi:type="dcterms:W3CDTF">2003-12-31T23:48:00Z</dcterms:modified>
</cp:coreProperties>
</file>