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57" w:rsidRPr="00D45F1C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 xml:space="preserve">Лето радует теплой солнечной погодой. А на днях </w:t>
      </w:r>
      <w:r>
        <w:rPr>
          <w:rFonts w:ascii="Times New Roman" w:hAnsi="Times New Roman" w:cs="Times New Roman"/>
          <w:sz w:val="28"/>
          <w:szCs w:val="28"/>
        </w:rPr>
        <w:t xml:space="preserve">ребятам «Детского сада № 139» </w:t>
      </w:r>
      <w:r w:rsidRPr="00D45F1C">
        <w:rPr>
          <w:rFonts w:ascii="Times New Roman" w:hAnsi="Times New Roman" w:cs="Times New Roman"/>
          <w:sz w:val="28"/>
          <w:szCs w:val="28"/>
        </w:rPr>
        <w:t>пришло письмо от морского царя, повелителя озер, рек, морей и океанов – Нептуна! Он пригла</w:t>
      </w:r>
      <w:r>
        <w:rPr>
          <w:rFonts w:ascii="Times New Roman" w:hAnsi="Times New Roman" w:cs="Times New Roman"/>
          <w:sz w:val="28"/>
          <w:szCs w:val="28"/>
        </w:rPr>
        <w:t>сил</w:t>
      </w:r>
      <w:r w:rsidRPr="00D45F1C">
        <w:rPr>
          <w:rFonts w:ascii="Times New Roman" w:hAnsi="Times New Roman" w:cs="Times New Roman"/>
          <w:sz w:val="28"/>
          <w:szCs w:val="28"/>
        </w:rPr>
        <w:t xml:space="preserve"> к себе в гости, в волшебный, таинственный, водный мир!           Внимание! Внимание! </w:t>
      </w:r>
      <w:r>
        <w:rPr>
          <w:rFonts w:ascii="Times New Roman" w:hAnsi="Times New Roman" w:cs="Times New Roman"/>
          <w:sz w:val="28"/>
          <w:szCs w:val="28"/>
        </w:rPr>
        <w:t xml:space="preserve">Все воспитанники детского сада </w:t>
      </w:r>
      <w:r w:rsidRPr="00D45F1C">
        <w:rPr>
          <w:rFonts w:ascii="Times New Roman" w:hAnsi="Times New Roman" w:cs="Times New Roman"/>
          <w:sz w:val="28"/>
          <w:szCs w:val="28"/>
        </w:rPr>
        <w:t>отправля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D45F1C">
        <w:rPr>
          <w:rFonts w:ascii="Times New Roman" w:hAnsi="Times New Roman" w:cs="Times New Roman"/>
          <w:sz w:val="28"/>
          <w:szCs w:val="28"/>
        </w:rPr>
        <w:t xml:space="preserve">ся в водное путешествие на корабле! </w: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72.25pt;height:211.5pt;visibility:visible">
            <v:imagedata r:id="rId5" o:title="" croptop="6941f" gain="72818f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2" o:spid="_x0000_i1026" type="#_x0000_t75" style="width:264pt;height:207.75pt;visibility:visible">
            <v:imagedata r:id="rId6" o:title="" croptop="6770f"/>
          </v:shape>
        </w:pict>
      </w:r>
      <w:r w:rsidRPr="007E0F24">
        <w:rPr>
          <w:noProof/>
          <w:lang w:eastAsia="ru-RU"/>
        </w:rPr>
        <w:pict>
          <v:shape id="Рисунок 3" o:spid="_x0000_i1027" type="#_x0000_t75" style="width:235.5pt;height:210.75pt;visibility:visible">
            <v:imagedata r:id="rId7" o:title="" croptop="5960f" cropbottom="7930f" cropright="-1822f"/>
          </v:shape>
        </w:pict>
      </w:r>
    </w:p>
    <w:p w:rsidR="001F5257" w:rsidRPr="00D45F1C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>Море полно приключений и опасностей! Никогда не знаешь, что ждет тебя впереди! Вот и первое испытание: прямо по курсу рифы. Справит</w:t>
      </w:r>
      <w:r>
        <w:rPr>
          <w:rFonts w:ascii="Times New Roman" w:hAnsi="Times New Roman" w:cs="Times New Roman"/>
          <w:sz w:val="28"/>
          <w:szCs w:val="28"/>
        </w:rPr>
        <w:t>ся ли ребята-матросы</w:t>
      </w:r>
      <w:r w:rsidRPr="00D45F1C">
        <w:rPr>
          <w:rFonts w:ascii="Times New Roman" w:hAnsi="Times New Roman" w:cs="Times New Roman"/>
          <w:sz w:val="28"/>
          <w:szCs w:val="28"/>
        </w:rPr>
        <w:t xml:space="preserve"> с этой опасностью?! Суме</w:t>
      </w:r>
      <w:r>
        <w:rPr>
          <w:rFonts w:ascii="Times New Roman" w:hAnsi="Times New Roman" w:cs="Times New Roman"/>
          <w:sz w:val="28"/>
          <w:szCs w:val="28"/>
        </w:rPr>
        <w:t>ют ли</w:t>
      </w:r>
      <w:r w:rsidRPr="00D45F1C">
        <w:rPr>
          <w:rFonts w:ascii="Times New Roman" w:hAnsi="Times New Roman" w:cs="Times New Roman"/>
          <w:sz w:val="28"/>
          <w:szCs w:val="28"/>
        </w:rPr>
        <w:t xml:space="preserve"> провести свой корабль очень аккуратно, не разбившись о рифы?!</w:t>
      </w:r>
    </w:p>
    <w:p w:rsidR="001F5257" w:rsidRPr="00D45F1C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8" o:spid="_x0000_i1028" type="#_x0000_t75" style="width:230.25pt;height:215.25pt;visibility:visible">
            <v:imagedata r:id="rId8" o:title="" cropleft="2407f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6" o:spid="_x0000_i1029" type="#_x0000_t75" style="width:261.75pt;height:3in;visibility:visible">
            <v:imagedata r:id="rId9" o:title="" croptop="-152f" cropbottom="10127f" cropright="10491f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7" o:spid="_x0000_i1030" type="#_x0000_t75" style="width:283.5pt;height:210pt;visibility:visible">
            <v:imagedata r:id="rId10" o:title="" cropbottom="10291f" cropleft="10747f" cropright="-1156f"/>
          </v:shape>
        </w:pict>
      </w:r>
    </w:p>
    <w:p w:rsidR="001F5257" w:rsidRPr="00D45F1C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  <w:u w:val="single"/>
        </w:rPr>
        <w:t xml:space="preserve">Вед: </w:t>
      </w:r>
      <w:r w:rsidRPr="00D45F1C">
        <w:rPr>
          <w:rFonts w:ascii="Times New Roman" w:hAnsi="Times New Roman" w:cs="Times New Roman"/>
          <w:sz w:val="28"/>
          <w:szCs w:val="28"/>
        </w:rPr>
        <w:t>Опасность миновала! Теперь можно продолжать путь. Чтобы не скучать в пути матросы проч</w:t>
      </w:r>
      <w:r>
        <w:rPr>
          <w:rFonts w:ascii="Times New Roman" w:hAnsi="Times New Roman" w:cs="Times New Roman"/>
          <w:sz w:val="28"/>
          <w:szCs w:val="28"/>
        </w:rPr>
        <w:t>ли стихи.</w:t>
      </w:r>
    </w:p>
    <w:p w:rsidR="001F5257" w:rsidRPr="00D45F1C" w:rsidRDefault="001F5257" w:rsidP="00D528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9" o:spid="_x0000_i1031" type="#_x0000_t75" style="width:306.75pt;height:243.75pt;visibility:visible">
            <v:imagedata r:id="rId11" o:title="" cropright="6132f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1" o:spid="_x0000_i1032" type="#_x0000_t75" style="width:238.5pt;height:242.25pt;visibility:visible">
            <v:imagedata r:id="rId12" o:title="" croptop="2872f" cropbottom="13344f" cropright="4634f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0" o:spid="_x0000_i1033" type="#_x0000_t75" style="width:220.5pt;height:240.75pt;visibility:visible">
            <v:imagedata r:id="rId13" o:title="" cropbottom="17011f" cropright="-4798f"/>
          </v:shape>
        </w:pict>
      </w:r>
    </w:p>
    <w:p w:rsidR="001F5257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  песню «П</w:t>
      </w:r>
      <w:r w:rsidRPr="00D45F1C">
        <w:rPr>
          <w:rFonts w:ascii="Times New Roman" w:hAnsi="Times New Roman" w:cs="Times New Roman"/>
          <w:sz w:val="28"/>
          <w:szCs w:val="28"/>
        </w:rPr>
        <w:t>ривет, лето»</w:t>
      </w:r>
      <w:r>
        <w:rPr>
          <w:rFonts w:ascii="Times New Roman" w:hAnsi="Times New Roman" w:cs="Times New Roman"/>
          <w:sz w:val="28"/>
          <w:szCs w:val="28"/>
        </w:rPr>
        <w:t>отважные путешественники станцевали веселый танец.</w:t>
      </w:r>
    </w:p>
    <w:p w:rsidR="001F5257" w:rsidRPr="000D016D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2" o:spid="_x0000_i1034" type="#_x0000_t75" style="width:294pt;height:236.25pt;visibility:visible">
            <v:imagedata r:id="rId14" o:title="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3" o:spid="_x0000_i1035" type="#_x0000_t75" style="width:279.75pt;height:236.25pt;visibility:visible">
            <v:imagedata r:id="rId15" o:title="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4" o:spid="_x0000_i1036" type="#_x0000_t75" style="width:194.25pt;height:238.5pt;visibility:visible">
            <v:imagedata r:id="rId16" o:title="" cropright="21807f"/>
          </v:shape>
        </w:pict>
      </w:r>
    </w:p>
    <w:p w:rsidR="001F5257" w:rsidRPr="00D528B7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28B7">
        <w:rPr>
          <w:rFonts w:ascii="Times New Roman" w:hAnsi="Times New Roman" w:cs="Times New Roman"/>
          <w:sz w:val="28"/>
          <w:szCs w:val="28"/>
        </w:rPr>
        <w:t xml:space="preserve">Игра «Кот - мореход» </w:t>
      </w:r>
      <w:r>
        <w:rPr>
          <w:rFonts w:ascii="Times New Roman" w:hAnsi="Times New Roman" w:cs="Times New Roman"/>
          <w:sz w:val="28"/>
          <w:szCs w:val="28"/>
        </w:rPr>
        <w:t>развеселила отважных мореплавателей!</w:t>
      </w:r>
    </w:p>
    <w:p w:rsidR="001F5257" w:rsidRPr="00D45F1C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5" o:spid="_x0000_i1037" type="#_x0000_t75" style="width:249.75pt;height:259.5pt;visibility:visible">
            <v:imagedata r:id="rId17" o:title="" cropleft="9856f" cropright="7383f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7" o:spid="_x0000_i1038" type="#_x0000_t75" style="width:307.5pt;height:259.5pt;visibility:visible">
            <v:imagedata r:id="rId18" o:title="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8" o:spid="_x0000_i1039" type="#_x0000_t75" style="width:213.75pt;height:259.5pt;visibility:visible">
            <v:imagedata r:id="rId19" o:title=""/>
          </v:shape>
        </w:pict>
      </w:r>
    </w:p>
    <w:p w:rsidR="001F5257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 вдруг… на призыв ребятами морского царя – Нептуна появляется злой Пират, задумавший испортить праздник!.. Но, увидев Нептуна, прячется…</w:t>
      </w:r>
    </w:p>
    <w:p w:rsidR="001F5257" w:rsidRPr="00D45F1C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9" o:spid="_x0000_i1040" type="#_x0000_t75" style="width:297pt;height:223.5pt;visibility:visible">
            <v:imagedata r:id="rId20" o:title="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20" o:spid="_x0000_i1041" type="#_x0000_t75" style="width:297pt;height:223.5pt;visibility:visible">
            <v:imagedata r:id="rId21" o:title="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21" o:spid="_x0000_i1042" type="#_x0000_t75" style="width:175.5pt;height:223.5pt;visibility:visible">
            <v:imagedata r:id="rId22" o:title=""/>
          </v:shape>
        </w:pict>
      </w:r>
    </w:p>
    <w:p w:rsidR="001F5257" w:rsidRPr="00A458A1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58A1">
        <w:rPr>
          <w:rFonts w:ascii="Times New Roman" w:hAnsi="Times New Roman" w:cs="Times New Roman"/>
          <w:sz w:val="28"/>
          <w:szCs w:val="28"/>
        </w:rPr>
        <w:t xml:space="preserve">Морской царь предлагает ребятам </w:t>
      </w:r>
      <w:r>
        <w:rPr>
          <w:rFonts w:ascii="Times New Roman" w:hAnsi="Times New Roman" w:cs="Times New Roman"/>
          <w:sz w:val="28"/>
          <w:szCs w:val="28"/>
        </w:rPr>
        <w:t>устроить состязания, и н</w:t>
      </w:r>
      <w:r w:rsidRPr="00D45F1C">
        <w:rPr>
          <w:rFonts w:ascii="Times New Roman" w:hAnsi="Times New Roman" w:cs="Times New Roman"/>
          <w:sz w:val="28"/>
          <w:szCs w:val="28"/>
        </w:rPr>
        <w:t>ач</w:t>
      </w:r>
      <w:r>
        <w:rPr>
          <w:rFonts w:ascii="Times New Roman" w:hAnsi="Times New Roman" w:cs="Times New Roman"/>
          <w:sz w:val="28"/>
          <w:szCs w:val="28"/>
        </w:rPr>
        <w:t>ать их с разминки – игры «Вперед 4 шага».</w:t>
      </w:r>
    </w:p>
    <w:p w:rsidR="001F5257" w:rsidRPr="00D45F1C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22" o:spid="_x0000_i1043" type="#_x0000_t75" style="width:243pt;height:231pt;visibility:visible">
            <v:imagedata r:id="rId23" o:title="" croptop="5367f" cropright="19552f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23" o:spid="_x0000_i1044" type="#_x0000_t75" style="width:281.25pt;height:227.25pt;visibility:visible">
            <v:imagedata r:id="rId24" o:title="" croptop="985f" cropleft="11742f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24" o:spid="_x0000_i1045" type="#_x0000_t75" style="width:252.75pt;height:231pt;visibility:visible">
            <v:imagedata r:id="rId25" o:title=""/>
          </v:shape>
        </w:pict>
      </w:r>
    </w:p>
    <w:p w:rsidR="001F5257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016D">
        <w:rPr>
          <w:rFonts w:ascii="Times New Roman" w:hAnsi="Times New Roman" w:cs="Times New Roman"/>
          <w:sz w:val="28"/>
          <w:szCs w:val="28"/>
        </w:rPr>
        <w:t xml:space="preserve">Потом </w:t>
      </w:r>
      <w:r>
        <w:rPr>
          <w:rFonts w:ascii="Times New Roman" w:hAnsi="Times New Roman" w:cs="Times New Roman"/>
          <w:sz w:val="28"/>
          <w:szCs w:val="28"/>
        </w:rPr>
        <w:t>поиграли</w:t>
      </w:r>
      <w:r w:rsidRPr="00D45F1C">
        <w:rPr>
          <w:rFonts w:ascii="Times New Roman" w:hAnsi="Times New Roman" w:cs="Times New Roman"/>
          <w:sz w:val="28"/>
          <w:szCs w:val="28"/>
        </w:rPr>
        <w:t xml:space="preserve"> в любимую игру </w:t>
      </w:r>
      <w:r>
        <w:rPr>
          <w:rFonts w:ascii="Times New Roman" w:hAnsi="Times New Roman" w:cs="Times New Roman"/>
          <w:sz w:val="28"/>
          <w:szCs w:val="28"/>
        </w:rPr>
        <w:t xml:space="preserve">Нептуна </w:t>
      </w:r>
      <w:r w:rsidRPr="00D45F1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Море волнуется».</w:t>
      </w:r>
    </w:p>
    <w:p w:rsidR="001F5257" w:rsidRPr="000D016D" w:rsidRDefault="001F5257" w:rsidP="000D01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25" o:spid="_x0000_i1046" type="#_x0000_t75" style="width:366.75pt;height:259.5pt;visibility:visible">
            <v:imagedata r:id="rId26" o:title="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27" o:spid="_x0000_i1047" type="#_x0000_t75" style="width:376.5pt;height:259.5pt;visibility:visible">
            <v:imagedata r:id="rId27" o:title=""/>
          </v:shape>
        </w:pict>
      </w:r>
    </w:p>
    <w:p w:rsidR="001F5257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5F1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друг как из-под земли</w:t>
      </w:r>
      <w:r w:rsidRPr="00D45F1C">
        <w:rPr>
          <w:rFonts w:ascii="Times New Roman" w:hAnsi="Times New Roman" w:cs="Times New Roman"/>
          <w:sz w:val="28"/>
          <w:szCs w:val="28"/>
        </w:rPr>
        <w:t xml:space="preserve"> появ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45F1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ся Пират, про которого уже все забыли,</w:t>
      </w:r>
      <w:r w:rsidRPr="00D45F1C">
        <w:rPr>
          <w:rFonts w:ascii="Times New Roman" w:hAnsi="Times New Roman" w:cs="Times New Roman"/>
          <w:sz w:val="28"/>
          <w:szCs w:val="28"/>
        </w:rPr>
        <w:t xml:space="preserve"> с водяным пистолетом,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45F1C">
        <w:rPr>
          <w:rFonts w:ascii="Times New Roman" w:hAnsi="Times New Roman" w:cs="Times New Roman"/>
          <w:sz w:val="28"/>
          <w:szCs w:val="28"/>
        </w:rPr>
        <w:t>хват</w:t>
      </w:r>
      <w:r>
        <w:rPr>
          <w:rFonts w:ascii="Times New Roman" w:hAnsi="Times New Roman" w:cs="Times New Roman"/>
          <w:sz w:val="28"/>
          <w:szCs w:val="28"/>
        </w:rPr>
        <w:t>ил</w:t>
      </w:r>
      <w:r w:rsidRPr="00D45F1C">
        <w:rPr>
          <w:rFonts w:ascii="Times New Roman" w:hAnsi="Times New Roman" w:cs="Times New Roman"/>
          <w:sz w:val="28"/>
          <w:szCs w:val="28"/>
        </w:rPr>
        <w:t xml:space="preserve"> Нептуна, связ</w:t>
      </w:r>
      <w:r>
        <w:rPr>
          <w:rFonts w:ascii="Times New Roman" w:hAnsi="Times New Roman" w:cs="Times New Roman"/>
          <w:sz w:val="28"/>
          <w:szCs w:val="28"/>
        </w:rPr>
        <w:t xml:space="preserve">ал его веревкой и потребовал выкуп у ребят! </w:t>
      </w:r>
      <w:r w:rsidRPr="00D45F1C">
        <w:rPr>
          <w:rFonts w:ascii="Times New Roman" w:hAnsi="Times New Roman" w:cs="Times New Roman"/>
          <w:sz w:val="28"/>
          <w:szCs w:val="28"/>
        </w:rPr>
        <w:t>Танцы и песни, игры и смех – эта валюта доступна для всех!</w:t>
      </w:r>
      <w:r>
        <w:rPr>
          <w:rFonts w:ascii="Times New Roman" w:hAnsi="Times New Roman" w:cs="Times New Roman"/>
          <w:sz w:val="28"/>
          <w:szCs w:val="28"/>
        </w:rPr>
        <w:t xml:space="preserve"> В качестве выкупа ребята исполнили т</w:t>
      </w:r>
      <w:r w:rsidRPr="00D45F1C">
        <w:rPr>
          <w:rFonts w:ascii="Times New Roman" w:hAnsi="Times New Roman" w:cs="Times New Roman"/>
          <w:sz w:val="28"/>
          <w:szCs w:val="28"/>
        </w:rPr>
        <w:t xml:space="preserve">анец «Ты похлопай» </w:t>
      </w:r>
      <w:r>
        <w:rPr>
          <w:rFonts w:ascii="Times New Roman" w:hAnsi="Times New Roman" w:cs="Times New Roman"/>
          <w:sz w:val="28"/>
          <w:szCs w:val="28"/>
        </w:rPr>
        <w:t>и отгадали все загадки коварного Пирата!</w:t>
      </w:r>
    </w:p>
    <w:p w:rsidR="001F5257" w:rsidRPr="00D45F1C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30" o:spid="_x0000_i1048" type="#_x0000_t75" style="width:115.5pt;height:233.25pt;visibility:visible">
            <v:imagedata r:id="rId28" o:title="" gain="72818f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31" o:spid="_x0000_i1049" type="#_x0000_t75" style="width:265.5pt;height:233.25pt;visibility:visible">
            <v:imagedata r:id="rId29" o:title="" cropright="2647f" gain="58982f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28" o:spid="_x0000_i1050" type="#_x0000_t75" style="width:177pt;height:232.5pt;visibility:visible">
            <v:imagedata r:id="rId30" o:title=""/>
          </v:shape>
        </w:pict>
      </w:r>
      <w:r w:rsidRPr="007E0F24">
        <w:rPr>
          <w:noProof/>
          <w:lang w:eastAsia="ru-RU"/>
        </w:rPr>
        <w:pict>
          <v:shape id="Рисунок 32" o:spid="_x0000_i1051" type="#_x0000_t75" style="width:210pt;height:232.5pt;visibility:visible">
            <v:imagedata r:id="rId31" o:title="" croptop="990f" cropleft="14559f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35" o:spid="_x0000_i1052" type="#_x0000_t75" style="width:324.75pt;height:233.25pt;visibility:visible">
            <v:imagedata r:id="rId32" o:title=""/>
          </v:shape>
        </w:pict>
      </w:r>
      <w:r w:rsidRPr="007E0F24">
        <w:rPr>
          <w:noProof/>
          <w:lang w:eastAsia="ru-RU"/>
        </w:rPr>
        <w:pict>
          <v:shape id="Рисунок 36" o:spid="_x0000_i1053" type="#_x0000_t75" style="width:261pt;height:233.25pt;visibility:visible">
            <v:imagedata r:id="rId33" o:title=""/>
          </v:shape>
        </w:pict>
      </w:r>
      <w:r w:rsidRPr="007E0F24">
        <w:rPr>
          <w:noProof/>
          <w:lang w:eastAsia="ru-RU"/>
        </w:rPr>
        <w:pict>
          <v:shape id="Рисунок 39" o:spid="_x0000_i1054" type="#_x0000_t75" style="width:189pt;height:233.25pt;visibility:visible">
            <v:imagedata r:id="rId34" o:title=""/>
          </v:shape>
        </w:pict>
      </w:r>
    </w:p>
    <w:p w:rsidR="001F5257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5257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Пират превратил ребят в крабов, и </w:t>
      </w:r>
      <w:r w:rsidRPr="00D45F1C">
        <w:rPr>
          <w:rFonts w:ascii="Times New Roman" w:hAnsi="Times New Roman" w:cs="Times New Roman"/>
          <w:sz w:val="28"/>
          <w:szCs w:val="28"/>
        </w:rPr>
        <w:t xml:space="preserve">игра «Крабы» </w:t>
      </w:r>
      <w:r>
        <w:rPr>
          <w:rFonts w:ascii="Times New Roman" w:hAnsi="Times New Roman" w:cs="Times New Roman"/>
          <w:sz w:val="28"/>
          <w:szCs w:val="28"/>
        </w:rPr>
        <w:t>стала последней платой за освобождение Нептуна.</w:t>
      </w:r>
    </w:p>
    <w:p w:rsidR="001F5257" w:rsidRPr="00D45F1C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F24">
        <w:rPr>
          <w:noProof/>
          <w:lang w:eastAsia="ru-RU"/>
        </w:rPr>
        <w:pict>
          <v:shape id="Рисунок 42" o:spid="_x0000_i1055" type="#_x0000_t75" style="width:213.75pt;height:241.5pt;visibility:visible">
            <v:imagedata r:id="rId35" o:title=""/>
          </v:shape>
        </w:pict>
      </w:r>
      <w:r w:rsidRPr="007E0F24">
        <w:rPr>
          <w:noProof/>
          <w:lang w:eastAsia="ru-RU"/>
        </w:rPr>
        <w:pict>
          <v:shape id="Рисунок 45" o:spid="_x0000_i1056" type="#_x0000_t75" style="width:4in;height:241.5pt;visibility:visible">
            <v:imagedata r:id="rId36" o:title="" cropright="10899f"/>
          </v:shape>
        </w:pict>
      </w:r>
      <w:r w:rsidRPr="007E0F24">
        <w:rPr>
          <w:noProof/>
          <w:lang w:eastAsia="ru-RU"/>
        </w:rPr>
        <w:pict>
          <v:shape id="Рисунок 48" o:spid="_x0000_i1057" type="#_x0000_t75" style="width:273.75pt;height:241.5pt;visibility:visible">
            <v:imagedata r:id="rId37" o:title="" cropright="5885f"/>
          </v:shape>
        </w:pict>
      </w:r>
      <w:r w:rsidRPr="007E0F24">
        <w:rPr>
          <w:noProof/>
          <w:lang w:eastAsia="ru-RU"/>
        </w:rPr>
        <w:pict>
          <v:shape id="Рисунок 51" o:spid="_x0000_i1058" type="#_x0000_t75" style="width:168.75pt;height:260.25pt;visibility:visible">
            <v:imagedata r:id="rId38" o:title="" croptop="-152f" cropleft="13365f"/>
          </v:shape>
        </w:pict>
      </w:r>
      <w:r w:rsidRPr="007E0F24">
        <w:rPr>
          <w:noProof/>
          <w:lang w:eastAsia="ru-RU"/>
        </w:rPr>
        <w:pict>
          <v:shape id="Рисунок 54" o:spid="_x0000_i1059" type="#_x0000_t75" style="width:186.75pt;height:259.5pt;visibility:visible">
            <v:imagedata r:id="rId39" o:title=""/>
          </v:shape>
        </w:pict>
      </w:r>
      <w:r w:rsidRPr="007E0F24">
        <w:rPr>
          <w:noProof/>
          <w:lang w:eastAsia="ru-RU"/>
        </w:rPr>
        <w:pict>
          <v:shape id="Рисунок 57" o:spid="_x0000_i1060" type="#_x0000_t75" style="width:144.75pt;height:260.25pt;visibility:visible">
            <v:imagedata r:id="rId40" o:title="" croptop="-152f" cropright="10260f"/>
          </v:shape>
        </w:pict>
      </w:r>
      <w:r w:rsidRPr="007E0F24">
        <w:rPr>
          <w:noProof/>
          <w:lang w:eastAsia="ru-RU"/>
        </w:rPr>
        <w:pict>
          <v:shape id="Рисунок 60" o:spid="_x0000_i1061" type="#_x0000_t75" style="width:270pt;height:259.5pt;visibility:visible">
            <v:imagedata r:id="rId41" o:title=""/>
          </v:shape>
        </w:pict>
      </w:r>
    </w:p>
    <w:p w:rsidR="001F5257" w:rsidRPr="00D45F1C" w:rsidRDefault="001F5257" w:rsidP="001C22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После игры </w:t>
      </w:r>
      <w:r w:rsidRPr="001C221C">
        <w:rPr>
          <w:rFonts w:ascii="Times New Roman" w:hAnsi="Times New Roman" w:cs="Times New Roman"/>
          <w:sz w:val="28"/>
          <w:szCs w:val="28"/>
        </w:rPr>
        <w:t>Пират</w:t>
      </w:r>
      <w:r>
        <w:rPr>
          <w:rFonts w:ascii="Times New Roman" w:hAnsi="Times New Roman" w:cs="Times New Roman"/>
          <w:sz w:val="28"/>
          <w:szCs w:val="28"/>
        </w:rPr>
        <w:t xml:space="preserve"> освободил Нептуна и попросил у него и у ребят прощения. Морской царь и дети были великодушны, и не только простили Пирата, но и предложили вместе с ними продолжить праздник: прослушать морской указ, попускать кораблики, потанцевать… Пират с радостью согласился!</w:t>
      </w:r>
    </w:p>
    <w:p w:rsidR="001F5257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F24">
        <w:rPr>
          <w:noProof/>
          <w:lang w:eastAsia="ru-RU"/>
        </w:rPr>
        <w:pict>
          <v:shape id="Рисунок 63" o:spid="_x0000_i1062" type="#_x0000_t75" style="width:294pt;height:3in;visibility:visible">
            <v:imagedata r:id="rId42" o:title="" croptop="10998f" cropright="9269f"/>
          </v:shape>
        </w:pict>
      </w:r>
      <w:r w:rsidRPr="007E0F24">
        <w:rPr>
          <w:noProof/>
          <w:lang w:eastAsia="ru-RU"/>
        </w:rPr>
        <w:pict>
          <v:shape id="Рисунок 66" o:spid="_x0000_i1063" type="#_x0000_t75" style="width:259.5pt;height:3in;visibility:visible">
            <v:imagedata r:id="rId43" o:title="" croptop="9496f" cropbottom="1477f" cropright="16292f"/>
          </v:shape>
        </w:pict>
      </w:r>
      <w:r w:rsidRPr="007E0F24">
        <w:rPr>
          <w:noProof/>
          <w:lang w:eastAsia="ru-RU"/>
        </w:rPr>
        <w:pict>
          <v:shape id="Рисунок 69" o:spid="_x0000_i1064" type="#_x0000_t75" style="width:220.5pt;height:210.75pt;visibility:visible">
            <v:imagedata r:id="rId44" o:title="" croptop="8662f" cropbottom="2161f"/>
          </v:shape>
        </w:pict>
      </w:r>
      <w:r w:rsidRPr="007E0F24">
        <w:rPr>
          <w:noProof/>
          <w:lang w:eastAsia="ru-RU"/>
        </w:rPr>
        <w:pict>
          <v:shape id="Рисунок 72" o:spid="_x0000_i1065" type="#_x0000_t75" style="width:255pt;height:262.5pt;visibility:visible">
            <v:imagedata r:id="rId45" o:title="" croptop="11771f" cropbottom="13259f" cropright="1136f"/>
          </v:shape>
        </w:pict>
      </w:r>
      <w:r w:rsidRPr="007E0F24">
        <w:rPr>
          <w:noProof/>
          <w:lang w:eastAsia="ru-RU"/>
        </w:rPr>
        <w:pict>
          <v:shape id="Рисунок 75" o:spid="_x0000_i1066" type="#_x0000_t75" style="width:257.25pt;height:259.5pt;visibility:visible">
            <v:imagedata r:id="rId46" o:title="" croptop="3507f" cropbottom="14728f"/>
          </v:shape>
        </w:pict>
      </w:r>
      <w:r w:rsidRPr="007E0F24">
        <w:rPr>
          <w:noProof/>
          <w:lang w:eastAsia="ru-RU"/>
        </w:rPr>
        <w:pict>
          <v:shape id="Рисунок 78" o:spid="_x0000_i1067" type="#_x0000_t75" style="width:264pt;height:264.75pt;visibility:visible">
            <v:imagedata r:id="rId47" o:title=""/>
          </v:shape>
        </w:pict>
      </w:r>
      <w:r w:rsidRPr="007E0F24">
        <w:rPr>
          <w:noProof/>
          <w:lang w:eastAsia="ru-RU"/>
        </w:rPr>
        <w:pict>
          <v:shape id="Рисунок 81" o:spid="_x0000_i1068" type="#_x0000_t75" style="width:249pt;height:259.5pt;visibility:visible">
            <v:imagedata r:id="rId48" o:title="" cropleft="7696f" cropright="10150f"/>
          </v:shape>
        </w:pict>
      </w:r>
      <w:r w:rsidRPr="007E0F24">
        <w:rPr>
          <w:noProof/>
          <w:lang w:eastAsia="ru-RU"/>
        </w:rPr>
        <w:pict>
          <v:shape id="Рисунок 84" o:spid="_x0000_i1069" type="#_x0000_t75" style="width:4in;height:259.5pt;visibility:visible">
            <v:imagedata r:id="rId49" o:title="" cropright="8643f"/>
          </v:shape>
        </w:pict>
      </w:r>
      <w:r w:rsidRPr="007E0F24">
        <w:rPr>
          <w:noProof/>
          <w:lang w:eastAsia="ru-RU"/>
        </w:rPr>
        <w:pict>
          <v:shape id="Рисунок 87" o:spid="_x0000_i1070" type="#_x0000_t75" style="width:234.75pt;height:257.25pt;visibility:visible">
            <v:imagedata r:id="rId50" o:title=""/>
          </v:shape>
        </w:pict>
      </w:r>
      <w:r w:rsidRPr="007E0F24">
        <w:rPr>
          <w:noProof/>
          <w:lang w:eastAsia="ru-RU"/>
        </w:rPr>
        <w:pict>
          <v:shape id="Рисунок 90" o:spid="_x0000_i1071" type="#_x0000_t75" style="width:290.25pt;height:259.5pt;visibility:visible">
            <v:imagedata r:id="rId51" o:title="" cropleft="2606f" cropright="3706f"/>
          </v:shape>
        </w:pict>
      </w:r>
      <w:r w:rsidRPr="007E0F24">
        <w:rPr>
          <w:noProof/>
          <w:lang w:eastAsia="ru-RU"/>
        </w:rPr>
        <w:pict>
          <v:shape id="Рисунок 96" o:spid="_x0000_i1072" type="#_x0000_t75" style="width:210.75pt;height:259.5pt;visibility:visible">
            <v:imagedata r:id="rId52" o:title=""/>
          </v:shape>
        </w:pict>
      </w:r>
      <w:r w:rsidRPr="007E0F24">
        <w:rPr>
          <w:noProof/>
          <w:lang w:eastAsia="ru-RU"/>
        </w:rPr>
        <w:pict>
          <v:shape id="Рисунок 99" o:spid="_x0000_i1073" type="#_x0000_t75" style="width:266.25pt;height:259.5pt;visibility:visible">
            <v:imagedata r:id="rId53" o:title=""/>
          </v:shape>
        </w:pict>
      </w:r>
      <w:r w:rsidRPr="007E0F24">
        <w:rPr>
          <w:noProof/>
          <w:lang w:eastAsia="ru-RU"/>
        </w:rPr>
        <w:pict>
          <v:shape id="Рисунок 102" o:spid="_x0000_i1074" type="#_x0000_t75" style="width:294.75pt;height:236.25pt;visibility:visible">
            <v:imagedata r:id="rId54" o:title="" cropleft="5440f" cropright="4255f"/>
          </v:shape>
        </w:pict>
      </w:r>
      <w:r w:rsidRPr="007E0F24">
        <w:rPr>
          <w:noProof/>
          <w:lang w:eastAsia="ru-RU"/>
        </w:rPr>
        <w:pict>
          <v:shape id="Рисунок 105" o:spid="_x0000_i1075" type="#_x0000_t75" style="width:261.75pt;height:236.25pt;visibility:visible">
            <v:imagedata r:id="rId55" o:title=""/>
          </v:shape>
        </w:pict>
      </w:r>
      <w:r w:rsidRPr="007E0F24">
        <w:rPr>
          <w:noProof/>
          <w:lang w:eastAsia="ru-RU"/>
        </w:rPr>
        <w:pict>
          <v:shape id="Рисунок 108" o:spid="_x0000_i1076" type="#_x0000_t75" style="width:219pt;height:236.25pt;visibility:visible">
            <v:imagedata r:id="rId56" o:title=""/>
          </v:shape>
        </w:pict>
      </w:r>
      <w:r w:rsidRPr="007E0F24">
        <w:rPr>
          <w:noProof/>
          <w:lang w:eastAsia="ru-RU"/>
        </w:rPr>
        <w:pict>
          <v:shape id="Рисунок 114" o:spid="_x0000_i1077" type="#_x0000_t75" style="width:384pt;height:280.5pt;visibility:visible">
            <v:imagedata r:id="rId57" o:title=""/>
          </v:shape>
        </w:pict>
      </w:r>
      <w:r w:rsidRPr="007E0F24">
        <w:rPr>
          <w:noProof/>
          <w:lang w:eastAsia="ru-RU"/>
        </w:rPr>
        <w:pict>
          <v:shape id="Рисунок 117" o:spid="_x0000_i1078" type="#_x0000_t75" style="width:390.75pt;height:280.5pt;visibility:visible">
            <v:imagedata r:id="rId58" o:title=""/>
          </v:shape>
        </w:pict>
      </w:r>
      <w:r w:rsidRPr="007E0F24">
        <w:rPr>
          <w:noProof/>
          <w:lang w:eastAsia="ru-RU"/>
        </w:rPr>
        <w:pict>
          <v:shape id="Рисунок 120" o:spid="_x0000_i1079" type="#_x0000_t75" style="width:394.5pt;height:259.5pt;visibility:visible">
            <v:imagedata r:id="rId59" o:title=""/>
          </v:shape>
        </w:pict>
      </w:r>
      <w:r w:rsidRPr="007E0F24">
        <w:rPr>
          <w:noProof/>
          <w:lang w:eastAsia="ru-RU"/>
        </w:rPr>
        <w:pict>
          <v:shape id="Рисунок 123" o:spid="_x0000_i1080" type="#_x0000_t75" style="width:376.5pt;height:259.5pt;visibility:visible">
            <v:imagedata r:id="rId60" o:title=""/>
          </v:shape>
        </w:pict>
      </w:r>
    </w:p>
    <w:p w:rsidR="001F5257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 отправления в морское путешествие и по его окончанию состоялась фотосессия воспитанников детского сада - матросов волшебного корабля.</w:t>
      </w:r>
    </w:p>
    <w:p w:rsidR="001F5257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F24">
        <w:rPr>
          <w:noProof/>
          <w:lang w:eastAsia="ru-RU"/>
        </w:rPr>
        <w:pict>
          <v:shape id="Рисунок 126" o:spid="_x0000_i1081" type="#_x0000_t75" style="width:274.5pt;height:224.25pt;visibility:visible">
            <v:imagedata r:id="rId61" o:title="" croptop="3649f" cropbottom="5329f" cropleft="3715f" cropright="9847f"/>
          </v:shape>
        </w:pict>
      </w:r>
      <w:r w:rsidRPr="007E0F24">
        <w:rPr>
          <w:noProof/>
          <w:lang w:eastAsia="ru-RU"/>
        </w:rPr>
        <w:pict>
          <v:shape id="Рисунок 129" o:spid="_x0000_i1082" type="#_x0000_t75" style="width:276.75pt;height:220.5pt;visibility:visible">
            <v:imagedata r:id="rId62" o:title="" croptop="3788f" cropbottom="8132f" cropleft="4094f" cropright="8985f"/>
          </v:shape>
        </w:pict>
      </w:r>
      <w:r w:rsidRPr="007E0F24">
        <w:rPr>
          <w:noProof/>
          <w:lang w:eastAsia="ru-RU"/>
        </w:rPr>
        <w:pict>
          <v:shape id="Рисунок 132" o:spid="_x0000_i1083" type="#_x0000_t75" style="width:222pt;height:220.5pt;visibility:visible">
            <v:imagedata r:id="rId63" o:title="" cropbottom="13953f" cropleft="4473f" cropright="10956f"/>
          </v:shape>
        </w:pict>
      </w:r>
    </w:p>
    <w:p w:rsidR="001F5257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F24">
        <w:rPr>
          <w:noProof/>
          <w:lang w:eastAsia="ru-RU"/>
        </w:rPr>
        <w:pict>
          <v:shape id="Рисунок 135" o:spid="_x0000_i1084" type="#_x0000_t75" style="width:255.75pt;height:220.5pt;visibility:visible">
            <v:imagedata r:id="rId64" o:title="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85" type="#_x0000_t75" style="width:261pt;height:220.5pt;visibility:visible">
            <v:imagedata r:id="rId65" o:title="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86" type="#_x0000_t75" style="width:259.5pt;height:220.5pt;visibility:visible">
            <v:imagedata r:id="rId66" o:title=""/>
          </v:shape>
        </w:pict>
      </w:r>
      <w:r w:rsidRPr="007E0F24">
        <w:rPr>
          <w:noProof/>
          <w:lang w:eastAsia="ru-RU"/>
        </w:rPr>
        <w:pict>
          <v:shape id="_x0000_i1087" type="#_x0000_t75" style="width:387pt;height:249.75pt;visibility:visible">
            <v:imagedata r:id="rId67" o:title="" croptop="5985f"/>
          </v:shape>
        </w:pict>
      </w:r>
      <w:r w:rsidRPr="007E0F24">
        <w:rPr>
          <w:noProof/>
          <w:lang w:eastAsia="ru-RU"/>
        </w:rPr>
        <w:pict>
          <v:shape id="Рисунок 4" o:spid="_x0000_i1088" type="#_x0000_t75" style="width:383.25pt;height:249.75pt;visibility:visible">
            <v:imagedata r:id="rId68" o:title="" croptop="15165f" cropright="-1118f"/>
          </v:shape>
        </w:pict>
      </w:r>
    </w:p>
    <w:p w:rsidR="001F5257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5257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ходе подготовки к празднику Нептуна ребята много беседовали с воспитателями о моря, океанах, реках и озерах, их обитателях, рассматривали иллюстрации, читали научно-популярную и художественную литературу на данную тему. </w:t>
      </w:r>
    </w:p>
    <w:p w:rsidR="001F5257" w:rsidRDefault="001F5257" w:rsidP="00D45F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морская тема стала основной в совместных и самостоятельных творческих работах детей, родителей и педагогов МБДОУ № 139. Ниже представлены наиболее интересные из них, участвовавшие в конкурсе.</w:t>
      </w:r>
    </w:p>
    <w:p w:rsidR="001F5257" w:rsidRDefault="001F5257" w:rsidP="001E2C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F24">
        <w:rPr>
          <w:noProof/>
          <w:lang w:eastAsia="ru-RU"/>
        </w:rPr>
        <w:pict>
          <v:shape id="_x0000_i1089" type="#_x0000_t75" style="width:213.75pt;height:165.75pt;visibility:visible">
            <v:imagedata r:id="rId69" o:title=""/>
          </v:shape>
        </w:pict>
      </w:r>
      <w:r w:rsidRPr="007E0F24">
        <w:rPr>
          <w:noProof/>
          <w:lang w:eastAsia="ru-RU"/>
        </w:rPr>
        <w:pict>
          <v:shape id="_x0000_i1090" type="#_x0000_t75" style="width:271.5pt;height:162.75pt;visibility:visible">
            <v:imagedata r:id="rId70" o:title="" cropbottom="35678f" cropleft="1206f" cropright="2578f"/>
          </v:shape>
        </w:pict>
      </w:r>
      <w:r w:rsidRPr="007E0F24">
        <w:rPr>
          <w:noProof/>
          <w:lang w:eastAsia="ru-RU"/>
        </w:rPr>
        <w:pict>
          <v:shape id="Рисунок 16" o:spid="_x0000_i1091" type="#_x0000_t75" style="width:280.5pt;height:165pt;visibility:visible">
            <v:imagedata r:id="rId71" o:title="" cropbottom="36898f" cropleft="4243f" cropright="5146f" gain="1.25" blacklevel="3277f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92" type="#_x0000_t75" style="width:326.25pt;height:158.25pt;visibility:visible">
            <v:imagedata r:id="rId71" o:title="" croptop="27022f" cropright="-399f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93" type="#_x0000_t75" style="width:315.75pt;height:159pt;visibility:visible">
            <v:imagedata r:id="rId70" o:title="" croptop="29398f" gain="1.25" blacklevel="-3277f"/>
          </v:shape>
        </w:pict>
      </w:r>
      <w:r w:rsidRPr="007E0F24">
        <w:rPr>
          <w:noProof/>
          <w:lang w:eastAsia="ru-RU"/>
        </w:rPr>
        <w:pict>
          <v:shape id="_x0000_i1094" type="#_x0000_t75" style="width:130.5pt;height:159pt;visibility:visible">
            <v:imagedata r:id="rId72" o:title="" gain="93623f" blacklevel="-3277f"/>
          </v:shape>
        </w:pict>
      </w:r>
      <w:r w:rsidRPr="007E0F24">
        <w:rPr>
          <w:noProof/>
          <w:lang w:eastAsia="ru-RU"/>
        </w:rPr>
        <w:pict>
          <v:shape id="_x0000_i1095" type="#_x0000_t75" style="width:451.5pt;height:167.25pt;visibility:visible">
            <v:imagedata r:id="rId73" o:title="" gain="1.25" blacklevel="-6554f"/>
          </v:shape>
        </w:pict>
      </w:r>
      <w:r w:rsidRPr="00847B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96" type="#_x0000_t75" style="width:274.5pt;height:171.75pt;visibility:visible">
            <v:imagedata r:id="rId74" o:title=""/>
          </v:shape>
        </w:pict>
      </w:r>
    </w:p>
    <w:bookmarkStart w:id="0" w:name="_GoBack"/>
    <w:p w:rsidR="001F5257" w:rsidRPr="00D45F1C" w:rsidRDefault="001F5257" w:rsidP="001E2C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126C">
        <w:rPr>
          <w:rFonts w:ascii="Times New Roman" w:hAnsi="Times New Roman" w:cs="Times New Roman"/>
          <w:sz w:val="28"/>
          <w:szCs w:val="28"/>
        </w:rPr>
        <w:object w:dxaOrig="15704" w:dyaOrig="9778">
          <v:shape id="_x0000_i1097" type="#_x0000_t75" style="width:785.25pt;height:489pt" o:ole="">
            <v:imagedata r:id="rId75" o:title=""/>
          </v:shape>
          <o:OLEObject Type="Embed" ProgID="Msxml2.SAXXMLReader.5.0" ShapeID="_x0000_i1097" DrawAspect="Content" ObjectID="_1134421195" r:id="rId76">
            <o:FieldCodes>\s</o:FieldCodes>
          </o:OLEObject>
        </w:object>
      </w:r>
      <w:bookmarkEnd w:id="0"/>
    </w:p>
    <w:sectPr w:rsidR="001F5257" w:rsidRPr="00D45F1C" w:rsidSect="00D45F1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65D8"/>
    <w:multiLevelType w:val="hybridMultilevel"/>
    <w:tmpl w:val="C7105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5F1C"/>
    <w:rsid w:val="000D016D"/>
    <w:rsid w:val="00155960"/>
    <w:rsid w:val="001C221C"/>
    <w:rsid w:val="001E2CAE"/>
    <w:rsid w:val="001F5257"/>
    <w:rsid w:val="002350AA"/>
    <w:rsid w:val="00370D09"/>
    <w:rsid w:val="005D749F"/>
    <w:rsid w:val="00707165"/>
    <w:rsid w:val="00722630"/>
    <w:rsid w:val="00783E03"/>
    <w:rsid w:val="007E0F24"/>
    <w:rsid w:val="00847B23"/>
    <w:rsid w:val="00A458A1"/>
    <w:rsid w:val="00BC344B"/>
    <w:rsid w:val="00C17B40"/>
    <w:rsid w:val="00CE1525"/>
    <w:rsid w:val="00D45F1C"/>
    <w:rsid w:val="00D528B7"/>
    <w:rsid w:val="00DD5328"/>
    <w:rsid w:val="00E200DC"/>
    <w:rsid w:val="00E3126C"/>
    <w:rsid w:val="00E64BE3"/>
    <w:rsid w:val="00F02F29"/>
    <w:rsid w:val="00F4600E"/>
    <w:rsid w:val="00FD4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F1C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45F1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D45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45F1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oleObject" Target="embeddings/oleObject1.bin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emf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159</TotalTime>
  <Pages>13</Pages>
  <Words>373</Words>
  <Characters>2127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11111</cp:lastModifiedBy>
  <cp:revision>8</cp:revision>
  <dcterms:created xsi:type="dcterms:W3CDTF">2016-07-26T06:11:00Z</dcterms:created>
  <dcterms:modified xsi:type="dcterms:W3CDTF">2003-12-31T21:13:00Z</dcterms:modified>
</cp:coreProperties>
</file>