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9A0" w:rsidRDefault="009219A0" w:rsidP="00CC5A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пятницу 03.06.2016 г. воспитанники нашего детского сада познакомились с экологической сказкой «Красная  Шапочка на новый лад». Кукольный театр был подготовлен силами педагогов и воспитанников старшей и подготовительной группы ДОУ.</w:t>
      </w:r>
    </w:p>
    <w:p w:rsidR="009219A0" w:rsidRDefault="009219A0" w:rsidP="00842F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7.5pt;height:229.5pt;visibility:visible">
            <v:imagedata r:id="rId4" o:title=""/>
          </v:shape>
        </w:pict>
      </w:r>
      <w:r>
        <w:rPr>
          <w:noProof/>
          <w:lang w:eastAsia="ru-RU"/>
        </w:rPr>
        <w:pict>
          <v:shape id="Рисунок 19" o:spid="_x0000_i1026" type="#_x0000_t75" style="width:356.25pt;height:231pt;visibility:visible">
            <v:imagedata r:id="rId5" o:title=""/>
          </v:shape>
        </w:pict>
      </w:r>
      <w:r>
        <w:rPr>
          <w:noProof/>
          <w:lang w:eastAsia="ru-RU"/>
        </w:rPr>
        <w:pict>
          <v:shape id="Рисунок 16" o:spid="_x0000_i1027" type="#_x0000_t75" style="width:236.25pt;height:222.75pt;visibility:visible">
            <v:imagedata r:id="rId6" o:title=""/>
          </v:shape>
        </w:pict>
      </w:r>
      <w:r>
        <w:rPr>
          <w:noProof/>
          <w:lang w:eastAsia="ru-RU"/>
        </w:rPr>
        <w:pict>
          <v:shape id="Рисунок 22" o:spid="_x0000_i1028" type="#_x0000_t75" style="width:304.5pt;height:220.5pt;visibility:visible">
            <v:imagedata r:id="rId7" o:title=""/>
          </v:shape>
        </w:pict>
      </w:r>
      <w:r>
        <w:rPr>
          <w:noProof/>
          <w:lang w:eastAsia="ru-RU"/>
        </w:rPr>
        <w:pict>
          <v:shape id="Рисунок 25" o:spid="_x0000_i1029" type="#_x0000_t75" style="width:204.75pt;height:222.75pt;visibility:visible">
            <v:imagedata r:id="rId8" o:title="" croptop="9240f"/>
          </v:shape>
        </w:pict>
      </w:r>
    </w:p>
    <w:p w:rsidR="009219A0" w:rsidRDefault="009219A0" w:rsidP="00CC5A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Веселая Красная Шапочка отправилась через дремучий лес навестить бабушку. На солнечной полянке она встретила бабочек, которые закружили ее в своем волшебном танце и показали короткую дорогу. </w:t>
      </w:r>
    </w:p>
    <w:p w:rsidR="009219A0" w:rsidRDefault="009219A0" w:rsidP="00842F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7" o:spid="_x0000_i1030" type="#_x0000_t75" style="width:339pt;height:213pt;visibility:visible">
            <v:imagedata r:id="rId9" o:title="" croptop="10140f" cropbottom="5960f"/>
          </v:shape>
        </w:pict>
      </w:r>
      <w:r>
        <w:rPr>
          <w:noProof/>
          <w:lang w:eastAsia="ru-RU"/>
        </w:rPr>
        <w:pict>
          <v:shape id="Рисунок 4" o:spid="_x0000_i1031" type="#_x0000_t75" style="width:384pt;height:216.75pt;visibility:visible">
            <v:imagedata r:id="rId10" o:title=""/>
          </v:shape>
        </w:pict>
      </w:r>
      <w:r>
        <w:rPr>
          <w:noProof/>
          <w:lang w:eastAsia="ru-RU"/>
        </w:rPr>
        <w:pict>
          <v:shape id="Рисунок 13" o:spid="_x0000_i1032" type="#_x0000_t75" style="width:338.25pt;height:234pt;visibility:visible">
            <v:imagedata r:id="rId11" o:title=""/>
          </v:shape>
        </w:pict>
      </w:r>
      <w:r>
        <w:rPr>
          <w:noProof/>
          <w:lang w:eastAsia="ru-RU"/>
        </w:rPr>
        <w:pict>
          <v:shape id="Рисунок 10" o:spid="_x0000_i1033" type="#_x0000_t75" style="width:394.5pt;height:234pt;visibility:visible">
            <v:imagedata r:id="rId12" o:title="" croptop="7968f" cropbottom="4293f"/>
          </v:shape>
        </w:pict>
      </w:r>
    </w:p>
    <w:p w:rsidR="009219A0" w:rsidRDefault="009219A0" w:rsidP="00CC5A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Девочка поблагодарила бабочек и отправилась дальше, собирая красивые лесные цветы. Но встреченные ей животные, Зайчик и Медвежонок, пожурили Красную Шапочку за то, что она сорвала цветы, ведь пчелки не смогут собрать нектар и не сделают мед, и им нечем будет питаться зимой и Медведю тоже меда не достанется. Кроме того, бедным бабочкам тоже нечем будет полакомиться: нет цветов – нет нектара. Девочка пообещала больше никогда не рвать цветов не в лесу, ни в городе. </w:t>
      </w:r>
    </w:p>
    <w:p w:rsidR="009219A0" w:rsidRDefault="009219A0" w:rsidP="00E81E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28" o:spid="_x0000_i1034" type="#_x0000_t75" style="width:343.5pt;height:197.25pt;visibility:visible">
            <v:imagedata r:id="rId13" o:title="" croptop="4824f" cropleft="4113f"/>
          </v:shape>
        </w:pict>
      </w:r>
      <w:r>
        <w:rPr>
          <w:noProof/>
          <w:lang w:eastAsia="ru-RU"/>
        </w:rPr>
        <w:pict>
          <v:shape id="Рисунок 31" o:spid="_x0000_i1035" type="#_x0000_t75" style="width:326.25pt;height:194.25pt;visibility:visible">
            <v:imagedata r:id="rId14" o:title="" croptop="3359f" cropright="4947f"/>
          </v:shape>
        </w:pict>
      </w:r>
      <w:r>
        <w:rPr>
          <w:noProof/>
          <w:lang w:eastAsia="ru-RU"/>
        </w:rPr>
        <w:pict>
          <v:shape id="Рисунок 34" o:spid="_x0000_i1036" type="#_x0000_t75" style="width:321pt;height:240pt;visibility:visible">
            <v:imagedata r:id="rId15" o:title="" croptop="9505f"/>
          </v:shape>
        </w:pict>
      </w:r>
      <w:r>
        <w:rPr>
          <w:noProof/>
          <w:lang w:eastAsia="ru-RU"/>
        </w:rPr>
        <w:pict>
          <v:shape id="Рисунок 37" o:spid="_x0000_i1037" type="#_x0000_t75" style="width:330pt;height:242.25pt;visibility:visible">
            <v:imagedata r:id="rId16" o:title=""/>
          </v:shape>
        </w:pict>
      </w:r>
    </w:p>
    <w:p w:rsidR="009219A0" w:rsidRDefault="009219A0" w:rsidP="00E81E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Отправилась Красная Шапочка дальше по тропинке и повстречала Лисичку и Белочку, которые пожаловались ей на туристов, сделавших их родной лес грязным, замусоренным, загрязнили воду в озере и теперь лесным обитателям негде напиться. Красная Шапочка помогла зверятам очистить из родной дом – лес и пообещала, что обязательно научит всех туристов – посетителей леса правильно себя вести там.</w:t>
      </w:r>
    </w:p>
    <w:p w:rsidR="009219A0" w:rsidRDefault="009219A0" w:rsidP="00E81E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40" o:spid="_x0000_i1038" type="#_x0000_t75" style="width:349.5pt;height:207.75pt;visibility:visible">
            <v:imagedata r:id="rId17" o:title=""/>
          </v:shape>
        </w:pict>
      </w:r>
      <w:r>
        <w:rPr>
          <w:noProof/>
          <w:lang w:eastAsia="ru-RU"/>
        </w:rPr>
        <w:pict>
          <v:shape id="Рисунок 43" o:spid="_x0000_i1039" type="#_x0000_t75" style="width:305.25pt;height:209.25pt;visibility:visible">
            <v:imagedata r:id="rId18" o:title=""/>
          </v:shape>
        </w:pict>
      </w:r>
      <w:r>
        <w:rPr>
          <w:noProof/>
          <w:lang w:eastAsia="ru-RU"/>
        </w:rPr>
        <w:pict>
          <v:shape id="Рисунок 46" o:spid="_x0000_i1040" type="#_x0000_t75" style="width:349.5pt;height:231pt;visibility:visible">
            <v:imagedata r:id="rId19" o:title=""/>
          </v:shape>
        </w:pict>
      </w:r>
      <w:r>
        <w:rPr>
          <w:noProof/>
          <w:lang w:eastAsia="ru-RU"/>
        </w:rPr>
        <w:pict>
          <v:shape id="Рисунок 49" o:spid="_x0000_i1041" type="#_x0000_t75" style="width:305.25pt;height:231pt;visibility:visible">
            <v:imagedata r:id="rId20" o:title=""/>
          </v:shape>
        </w:pict>
      </w:r>
    </w:p>
    <w:p w:rsidR="009219A0" w:rsidRDefault="009219A0" w:rsidP="00CC5A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окончании сказки Красная Шапочка, лесные жители (Медвежонок, Зайчик, Лисичка и Белочка) и дети вспомнили правила поведения в лесу: не мусорить, убирать за собой после пикников, не разводить костров, не загрязнять водоемы (озера, реки, ручьи), не шуметь, не включать громкую музыку, не пугать лесных обитателей в их родном доме и др.</w:t>
      </w:r>
    </w:p>
    <w:p w:rsidR="009219A0" w:rsidRDefault="009219A0" w:rsidP="00F235C0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 id="Рисунок 52" o:spid="_x0000_i1042" type="#_x0000_t75" style="width:184.5pt;height:225pt;visibility:visible">
            <v:imagedata r:id="rId21" o:title=""/>
          </v:shape>
        </w:pict>
      </w:r>
      <w:r>
        <w:rPr>
          <w:noProof/>
          <w:lang w:eastAsia="ru-RU"/>
        </w:rPr>
        <w:pict>
          <v:shape id="Рисунок 55" o:spid="_x0000_i1043" type="#_x0000_t75" style="width:328.5pt;height:231pt;visibility:visible">
            <v:imagedata r:id="rId22" o:title="" croptop="-1465f" cropbottom="15784f"/>
          </v:shape>
        </w:pict>
      </w:r>
      <w:r>
        <w:rPr>
          <w:noProof/>
          <w:lang w:eastAsia="ru-RU"/>
        </w:rPr>
        <w:pict>
          <v:shape id="Рисунок 58" o:spid="_x0000_i1044" type="#_x0000_t75" style="width:249pt;height:226.5pt;visibility:visible">
            <v:imagedata r:id="rId23" o:title="" croptop="13132f" cropleft="8463f" cropright="8871f"/>
          </v:shape>
        </w:pict>
      </w:r>
    </w:p>
    <w:p w:rsidR="009219A0" w:rsidRDefault="009219A0" w:rsidP="00F235C0">
      <w:pPr>
        <w:jc w:val="center"/>
        <w:rPr>
          <w:noProof/>
          <w:lang w:eastAsia="ru-RU"/>
        </w:rPr>
      </w:pPr>
    </w:p>
    <w:p w:rsidR="009219A0" w:rsidRDefault="009219A0" w:rsidP="00AA0ED3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</w:p>
    <w:p w:rsidR="009219A0" w:rsidRDefault="009219A0" w:rsidP="00AA0ED3">
      <w:pPr>
        <w:jc w:val="both"/>
        <w:rPr>
          <w:noProof/>
          <w:lang w:eastAsia="ru-RU"/>
        </w:rPr>
      </w:pPr>
    </w:p>
    <w:p w:rsidR="009219A0" w:rsidRDefault="009219A0" w:rsidP="00AA0ED3">
      <w:pPr>
        <w:jc w:val="both"/>
        <w:rPr>
          <w:noProof/>
          <w:lang w:eastAsia="ru-RU"/>
        </w:rPr>
      </w:pPr>
    </w:p>
    <w:p w:rsidR="009219A0" w:rsidRDefault="009219A0" w:rsidP="00AA0ED3">
      <w:pPr>
        <w:jc w:val="both"/>
        <w:rPr>
          <w:noProof/>
          <w:lang w:eastAsia="ru-RU"/>
        </w:rPr>
      </w:pPr>
    </w:p>
    <w:p w:rsidR="009219A0" w:rsidRDefault="009219A0" w:rsidP="00AA0ED3">
      <w:pPr>
        <w:jc w:val="both"/>
        <w:rPr>
          <w:noProof/>
          <w:lang w:eastAsia="ru-RU"/>
        </w:rPr>
      </w:pPr>
    </w:p>
    <w:p w:rsidR="009219A0" w:rsidRDefault="009219A0" w:rsidP="00AA0ED3">
      <w:pPr>
        <w:jc w:val="both"/>
        <w:rPr>
          <w:noProof/>
          <w:lang w:eastAsia="ru-RU"/>
        </w:rPr>
      </w:pPr>
    </w:p>
    <w:p w:rsidR="009219A0" w:rsidRDefault="009219A0" w:rsidP="00AA0ED3">
      <w:pPr>
        <w:jc w:val="both"/>
        <w:rPr>
          <w:noProof/>
          <w:lang w:eastAsia="ru-RU"/>
        </w:rPr>
      </w:pPr>
    </w:p>
    <w:p w:rsidR="009219A0" w:rsidRDefault="009219A0" w:rsidP="00AA0ED3">
      <w:pPr>
        <w:jc w:val="both"/>
        <w:rPr>
          <w:noProof/>
          <w:lang w:eastAsia="ru-RU"/>
        </w:rPr>
      </w:pPr>
    </w:p>
    <w:p w:rsidR="009219A0" w:rsidRDefault="009219A0" w:rsidP="00AA0ED3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</w:t>
      </w:r>
      <w:r w:rsidRPr="00AA0ED3">
        <w:rPr>
          <w:rFonts w:ascii="Times New Roman" w:hAnsi="Times New Roman" w:cs="Times New Roman"/>
          <w:noProof/>
          <w:sz w:val="28"/>
          <w:szCs w:val="28"/>
          <w:lang w:eastAsia="ru-RU"/>
        </w:rPr>
        <w:t>В рамках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мероприятий, посвещенных Дню защиты от экологической опасности (6 июня) в нашем детском саду дети старшего дошкольного возраста нарисовали листовки на тему «Нет мусору!»,  «Береги природу!» состоялся конкурс на лучшую листовку. </w:t>
      </w:r>
    </w:p>
    <w:p w:rsidR="009219A0" w:rsidRDefault="009219A0" w:rsidP="00AA0ED3">
      <w:pPr>
        <w:jc w:val="center"/>
      </w:pPr>
      <w:r>
        <w:pict>
          <v:shape id="_x0000_i1045" type="#_x0000_t75" style="width:405pt;height:250.5pt">
            <v:imagedata r:id="rId24" o:title=""/>
          </v:shape>
        </w:pict>
      </w:r>
      <w:r>
        <w:pict>
          <v:shape id="_x0000_i1046" type="#_x0000_t75" style="width:375.75pt;height:252.75pt">
            <v:imagedata r:id="rId25" o:title=""/>
          </v:shape>
        </w:pict>
      </w:r>
      <w:r>
        <w:pict>
          <v:shape id="_x0000_i1047" type="#_x0000_t75" style="width:385.5pt;height:232.5pt">
            <v:imagedata r:id="rId26" o:title=""/>
          </v:shape>
        </w:pict>
      </w:r>
    </w:p>
    <w:p w:rsidR="009219A0" w:rsidRDefault="009219A0" w:rsidP="008353C6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Затем свои листовки наши воспитанники вручили родителям, прохожим у остановки общественного транспорта, призывая их беречь и охранять природу, не загрязнять ее!</w:t>
      </w:r>
    </w:p>
    <w:p w:rsidR="009219A0" w:rsidRDefault="009219A0" w:rsidP="00486281">
      <w:pPr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 id="_x0000_i1048" type="#_x0000_t75" style="width:352.5pt;height:223.5pt">
            <v:imagedata r:id="rId27" o:title=""/>
          </v:shape>
        </w:pict>
      </w:r>
      <w:r>
        <w:pict>
          <v:shape id="_x0000_i1049" type="#_x0000_t75" style="width:384pt;height:223.5pt">
            <v:imagedata r:id="rId28" o:title=""/>
          </v:shape>
        </w:pict>
      </w:r>
      <w:r>
        <w:pict>
          <v:shape id="_x0000_i1050" type="#_x0000_t75" style="width:380.25pt;height:236.25pt">
            <v:imagedata r:id="rId29" o:title=""/>
          </v:shape>
        </w:pict>
      </w:r>
      <w:r>
        <w:pict>
          <v:shape id="_x0000_i1051" type="#_x0000_t75" style="width:352.5pt;height:236.25pt">
            <v:imagedata r:id="rId30" o:title=""/>
          </v:shape>
        </w:pict>
      </w:r>
    </w:p>
    <w:p w:rsidR="009219A0" w:rsidRDefault="009219A0" w:rsidP="003E6E6F">
      <w:pPr>
        <w:jc w:val="center"/>
      </w:pPr>
      <w:r>
        <w:pict>
          <v:shape id="_x0000_i1052" type="#_x0000_t75" style="width:352.5pt;height:257.25pt">
            <v:imagedata r:id="rId31" o:title=""/>
          </v:shape>
        </w:pict>
      </w:r>
      <w:r>
        <w:pict>
          <v:shape id="_x0000_i1053" type="#_x0000_t75" style="width:380.25pt;height:257.25pt">
            <v:imagedata r:id="rId32" o:title=""/>
          </v:shape>
        </w:pict>
      </w:r>
      <w:r>
        <w:pict>
          <v:shape id="_x0000_i1054" type="#_x0000_t75" style="width:384pt;height:272.25pt">
            <v:imagedata r:id="rId33" o:title=""/>
          </v:shape>
        </w:pict>
      </w:r>
      <w:r>
        <w:pict>
          <v:shape id="_x0000_i1055" type="#_x0000_t75" style="width:349.5pt;height:272.25pt">
            <v:imagedata r:id="rId34" o:title=""/>
          </v:shape>
        </w:pict>
      </w:r>
    </w:p>
    <w:p w:rsidR="009219A0" w:rsidRPr="008353C6" w:rsidRDefault="009219A0" w:rsidP="003E6E6F">
      <w:pPr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 id="_x0000_i1056" type="#_x0000_t75" style="width:366.75pt;height:267pt">
            <v:imagedata r:id="rId35" o:title=""/>
          </v:shape>
        </w:pict>
      </w:r>
      <w:r>
        <w:pict>
          <v:shape id="_x0000_i1057" type="#_x0000_t75" style="width:369.75pt;height:270pt">
            <v:imagedata r:id="rId36" o:title=""/>
          </v:shape>
        </w:pict>
      </w:r>
      <w:r>
        <w:pict>
          <v:shape id="_x0000_i1058" type="#_x0000_t75" style="width:349.5pt;height:259.5pt">
            <v:imagedata r:id="rId37" o:title=""/>
          </v:shape>
        </w:pict>
      </w:r>
      <w:r>
        <w:pict>
          <v:shape id="_x0000_i1059" type="#_x0000_t75" style="width:384pt;height:259.5pt">
            <v:imagedata r:id="rId38" o:title=""/>
          </v:shape>
        </w:pict>
      </w:r>
    </w:p>
    <w:sectPr w:rsidR="009219A0" w:rsidRPr="008353C6" w:rsidSect="006370E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0E2"/>
    <w:rsid w:val="000B7763"/>
    <w:rsid w:val="001038A0"/>
    <w:rsid w:val="0030202A"/>
    <w:rsid w:val="00370D09"/>
    <w:rsid w:val="003E6E6F"/>
    <w:rsid w:val="004837CF"/>
    <w:rsid w:val="00486281"/>
    <w:rsid w:val="006370E2"/>
    <w:rsid w:val="00640433"/>
    <w:rsid w:val="00785E2E"/>
    <w:rsid w:val="008353C6"/>
    <w:rsid w:val="00842FA2"/>
    <w:rsid w:val="008A36F4"/>
    <w:rsid w:val="008E70AC"/>
    <w:rsid w:val="009219A0"/>
    <w:rsid w:val="00A808F3"/>
    <w:rsid w:val="00AA0ED3"/>
    <w:rsid w:val="00B70BBE"/>
    <w:rsid w:val="00B8666D"/>
    <w:rsid w:val="00C33213"/>
    <w:rsid w:val="00CC5AFC"/>
    <w:rsid w:val="00CD5D2D"/>
    <w:rsid w:val="00CD7725"/>
    <w:rsid w:val="00D02EFC"/>
    <w:rsid w:val="00DA7D91"/>
    <w:rsid w:val="00E81E39"/>
    <w:rsid w:val="00EC0BF8"/>
    <w:rsid w:val="00F23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D0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4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143</TotalTime>
  <Pages>9</Pages>
  <Words>316</Words>
  <Characters>1803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11111</cp:lastModifiedBy>
  <cp:revision>6</cp:revision>
  <dcterms:created xsi:type="dcterms:W3CDTF">2016-06-05T16:26:00Z</dcterms:created>
  <dcterms:modified xsi:type="dcterms:W3CDTF">2003-12-31T21:57:00Z</dcterms:modified>
</cp:coreProperties>
</file>